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610208" w14:textId="0A5D57FF" w:rsidR="00186BD2" w:rsidRDefault="00186BD2" w:rsidP="00C171AF">
      <w:pPr>
        <w:rPr>
          <w:rStyle w:val="Heading1Char"/>
          <w:rFonts w:ascii="Neue Haas Grotesk Text Pro" w:hAnsi="Neue Haas Grotesk Text Pro"/>
          <w:bCs/>
          <w:color w:val="212121"/>
          <w:sz w:val="56"/>
          <w:szCs w:val="56"/>
        </w:rPr>
      </w:pPr>
      <w:bookmarkStart w:id="0" w:name="_Toc16684154"/>
    </w:p>
    <w:p w14:paraId="49F316F4" w14:textId="67077900" w:rsidR="003D124C" w:rsidRPr="00F20DFB" w:rsidRDefault="00637A7A" w:rsidP="00F20DFB">
      <w:pPr>
        <w:rPr>
          <w:rStyle w:val="Heading1Char"/>
          <w:rFonts w:ascii="Neue Haas Grotesk Text Pro" w:hAnsi="Neue Haas Grotesk Text Pro"/>
          <w:bCs/>
          <w:color w:val="212121"/>
          <w:sz w:val="72"/>
        </w:rPr>
      </w:pPr>
      <w:r w:rsidRPr="00F20DFB">
        <w:rPr>
          <w:rStyle w:val="Heading1Char"/>
          <w:rFonts w:ascii="Neue Haas Grotesk Text Pro" w:hAnsi="Neue Haas Grotesk Text Pro"/>
          <w:bCs/>
          <w:color w:val="212121"/>
          <w:sz w:val="72"/>
        </w:rPr>
        <w:t xml:space="preserve">Apprenticeship </w:t>
      </w:r>
      <w:r w:rsidR="00F20DFB" w:rsidRPr="00F20DFB">
        <w:rPr>
          <w:rStyle w:val="Heading1Char"/>
          <w:rFonts w:ascii="Neue Haas Grotesk Text Pro" w:hAnsi="Neue Haas Grotesk Text Pro"/>
          <w:b w:val="0"/>
          <w:color w:val="212121"/>
          <w:sz w:val="72"/>
        </w:rPr>
        <w:t>links</w:t>
      </w:r>
      <w:r w:rsidRPr="00F20DFB">
        <w:rPr>
          <w:rStyle w:val="Heading1Char"/>
          <w:rFonts w:ascii="Neue Haas Grotesk Text Pro" w:hAnsi="Neue Haas Grotesk Text Pro"/>
          <w:b w:val="0"/>
          <w:color w:val="212121"/>
          <w:sz w:val="72"/>
        </w:rPr>
        <w:t>.</w:t>
      </w:r>
    </w:p>
    <w:p w14:paraId="5278C81F" w14:textId="3A057634" w:rsidR="00F0178C" w:rsidRPr="00F0178C" w:rsidRDefault="00F20DFB" w:rsidP="00F0178C">
      <w:pPr>
        <w:rPr>
          <w:rFonts w:ascii="Neue Haas Grotesk Text Pro" w:hAnsi="Neue Haas Grotesk Text Pro"/>
        </w:rPr>
      </w:pPr>
      <w:r w:rsidRPr="00897BE6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1DFC5E2" wp14:editId="095E7E79">
            <wp:simplePos x="0" y="0"/>
            <wp:positionH relativeFrom="column">
              <wp:posOffset>4225502</wp:posOffset>
            </wp:positionH>
            <wp:positionV relativeFrom="paragraph">
              <wp:posOffset>137160</wp:posOffset>
            </wp:positionV>
            <wp:extent cx="3368800" cy="3475935"/>
            <wp:effectExtent l="213360" t="0" r="0" b="9588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00" cy="347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118CD" w14:textId="6FFAE680" w:rsidR="003D124C" w:rsidRDefault="0013120F" w:rsidP="00F20DFB">
      <w:pPr>
        <w:spacing w:line="408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7F841D" wp14:editId="7AB69C80">
                <wp:simplePos x="0" y="0"/>
                <wp:positionH relativeFrom="column">
                  <wp:posOffset>840105</wp:posOffset>
                </wp:positionH>
                <wp:positionV relativeFrom="paragraph">
                  <wp:posOffset>168275</wp:posOffset>
                </wp:positionV>
                <wp:extent cx="4639733" cy="6400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733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18710C" w14:textId="77777777" w:rsidR="00F20DFB" w:rsidRPr="00D87AC3" w:rsidRDefault="00F20DFB" w:rsidP="00F20DF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87AC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Vacancies</w:t>
                            </w:r>
                          </w:p>
                          <w:p w14:paraId="14B59096" w14:textId="77777777" w:rsidR="00F20DFB" w:rsidRPr="00D87AC3" w:rsidRDefault="00AA2016" w:rsidP="00F20D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F20DFB" w:rsidRPr="00D87AC3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Vacancies (nelson.ac.uk)</w:t>
                              </w:r>
                            </w:hyperlink>
                          </w:p>
                          <w:p w14:paraId="147878F3" w14:textId="77777777" w:rsidR="00F20DFB" w:rsidRPr="00D87AC3" w:rsidRDefault="00AA2016" w:rsidP="00F20D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F20DFB" w:rsidRPr="00D87AC3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Vacancies (accross.ac.uk)</w:t>
                              </w:r>
                            </w:hyperlink>
                          </w:p>
                          <w:p w14:paraId="6CC4CD6E" w14:textId="24E3A201" w:rsidR="00F20DFB" w:rsidRDefault="00F20DFB" w:rsidP="00F20D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BCABD81" w14:textId="77777777" w:rsidR="00F20DFB" w:rsidRPr="00D87AC3" w:rsidRDefault="00F20DFB" w:rsidP="00F20D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509D5EB" w14:textId="77777777" w:rsidR="00F20DFB" w:rsidRDefault="00F20DFB" w:rsidP="00F20DF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87AC3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Apprenticeship Guide</w:t>
                            </w:r>
                          </w:p>
                          <w:p w14:paraId="75607401" w14:textId="77777777" w:rsidR="00F20DFB" w:rsidRDefault="00AA2016" w:rsidP="00F20DF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11" w:history="1">
                              <w:r w:rsidR="00F20DFB">
                                <w:rPr>
                                  <w:rStyle w:val="Hyperlink"/>
                                </w:rPr>
                                <w:t>Apprenticeship-Guide-2021-2022-small-1.pdf (nelson.ac.uk)</w:t>
                              </w:r>
                            </w:hyperlink>
                          </w:p>
                          <w:p w14:paraId="104F5030" w14:textId="77777777" w:rsidR="00F20DFB" w:rsidRDefault="00AA2016" w:rsidP="00F20DFB">
                            <w:hyperlink r:id="rId12" w:history="1">
                              <w:r w:rsidR="00F20DFB">
                                <w:rPr>
                                  <w:rStyle w:val="Hyperlink"/>
                                </w:rPr>
                                <w:t>Apprenticeship-Guide-2021-2022-small-1.pdf (accross.ac.uk)</w:t>
                              </w:r>
                            </w:hyperlink>
                          </w:p>
                          <w:p w14:paraId="463AD007" w14:textId="77777777" w:rsidR="00F20DFB" w:rsidRDefault="00F20DFB" w:rsidP="00F20DFB"/>
                          <w:p w14:paraId="3D5FF26A" w14:textId="77777777" w:rsidR="00F20DFB" w:rsidRDefault="00F20DFB" w:rsidP="00F20DFB"/>
                          <w:p w14:paraId="73F8EB42" w14:textId="594B6B4B" w:rsidR="00F20DFB" w:rsidRPr="00D87AC3" w:rsidRDefault="00F20DFB" w:rsidP="00F20DFB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D87AC3">
                              <w:rPr>
                                <w:b/>
                                <w:bCs/>
                                <w:u w:val="single"/>
                              </w:rPr>
                              <w:t>Our Subject Areas</w:t>
                            </w:r>
                          </w:p>
                          <w:p w14:paraId="2F664B6C" w14:textId="77777777" w:rsidR="00F20DFB" w:rsidRDefault="00AA2016" w:rsidP="00F20DFB">
                            <w:hyperlink r:id="rId13" w:history="1">
                              <w:r w:rsidR="00F20DFB">
                                <w:rPr>
                                  <w:rStyle w:val="Hyperlink"/>
                                </w:rPr>
                                <w:t>Our Apprenticeships (nelson.ac.uk)</w:t>
                              </w:r>
                            </w:hyperlink>
                          </w:p>
                          <w:p w14:paraId="02683F3C" w14:textId="77777777" w:rsidR="00F20DFB" w:rsidRDefault="00AA2016" w:rsidP="00F20DFB">
                            <w:hyperlink r:id="rId14" w:history="1">
                              <w:r w:rsidR="00F20DFB">
                                <w:rPr>
                                  <w:rStyle w:val="Hyperlink"/>
                                </w:rPr>
                                <w:t>Our Apprenticeships (accross.ac.uk)</w:t>
                              </w:r>
                            </w:hyperlink>
                          </w:p>
                          <w:p w14:paraId="744EA1D5" w14:textId="3BD4E018" w:rsidR="00F20DFB" w:rsidRDefault="00F20DFB" w:rsidP="00F20DFB"/>
                          <w:p w14:paraId="70A5D793" w14:textId="77777777" w:rsidR="00F20DFB" w:rsidRDefault="00F20DFB" w:rsidP="00F20DFB"/>
                          <w:p w14:paraId="07A35BB3" w14:textId="77777777" w:rsidR="00F20DFB" w:rsidRDefault="00F20DFB" w:rsidP="00F20DFB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How to ask employers for work experience</w:t>
                            </w:r>
                          </w:p>
                          <w:p w14:paraId="21019B0D" w14:textId="77777777" w:rsidR="00F20DFB" w:rsidRDefault="00AA2016" w:rsidP="00F20DFB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hyperlink r:id="rId15" w:history="1">
                              <w:r w:rsidR="00F20DFB">
                                <w:rPr>
                                  <w:rStyle w:val="Hyperlink"/>
                                </w:rPr>
                                <w:t>How to ask employers for work experience | Prospects.ac.uk</w:t>
                              </w:r>
                            </w:hyperlink>
                          </w:p>
                          <w:p w14:paraId="55A5FDF7" w14:textId="77777777" w:rsidR="00F20DFB" w:rsidRPr="00CA355F" w:rsidRDefault="00AA2016" w:rsidP="00F20DFB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hyperlink r:id="rId16" w:history="1">
                              <w:r w:rsidR="00F20DFB">
                                <w:rPr>
                                  <w:rStyle w:val="Hyperlink"/>
                                </w:rPr>
                                <w:t>Work experience letter template | reed.co.uk</w:t>
                              </w:r>
                            </w:hyperlink>
                          </w:p>
                          <w:p w14:paraId="5C0CC811" w14:textId="254C20F5" w:rsidR="00F20DFB" w:rsidRDefault="00F20DFB" w:rsidP="00F20DFB"/>
                          <w:p w14:paraId="749928E6" w14:textId="77777777" w:rsidR="00F20DFB" w:rsidRDefault="00F20DFB" w:rsidP="00F20DFB"/>
                          <w:p w14:paraId="71641E1F" w14:textId="77777777" w:rsidR="00F20DFB" w:rsidRPr="003851C3" w:rsidRDefault="00F20DFB" w:rsidP="00F20DFB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3851C3">
                              <w:rPr>
                                <w:b/>
                                <w:bCs/>
                                <w:u w:val="single"/>
                              </w:rPr>
                              <w:t>CV Templates</w:t>
                            </w:r>
                          </w:p>
                          <w:p w14:paraId="28E48552" w14:textId="77777777" w:rsidR="00F20DFB" w:rsidRDefault="00AA2016" w:rsidP="00F20DFB">
                            <w:hyperlink r:id="rId17" w:history="1">
                              <w:r w:rsidR="00F20DFB">
                                <w:rPr>
                                  <w:rStyle w:val="Hyperlink"/>
                                </w:rPr>
                                <w:t>Resume Templates (office.com)</w:t>
                              </w:r>
                            </w:hyperlink>
                            <w:r w:rsidR="00F20DFB" w:rsidRPr="00576F30">
                              <w:t xml:space="preserve"> </w:t>
                            </w:r>
                            <w:r w:rsidR="00F20DFB">
                              <w:t>(Don’t forget MS WORD has lots of templates online  - they may be called a RESUME which is an American term)</w:t>
                            </w:r>
                          </w:p>
                          <w:p w14:paraId="61DB7095" w14:textId="77777777" w:rsidR="00F20DFB" w:rsidRDefault="00AA2016" w:rsidP="00F20DFB">
                            <w:hyperlink r:id="rId18" w:history="1">
                              <w:r w:rsidR="00F20DFB">
                                <w:rPr>
                                  <w:rStyle w:val="Hyperlink"/>
                                </w:rPr>
                                <w:t>CV Templates | reed.co.uk</w:t>
                              </w:r>
                            </w:hyperlink>
                          </w:p>
                          <w:p w14:paraId="3A7ADD25" w14:textId="77777777" w:rsidR="00F20DFB" w:rsidRDefault="00AA2016" w:rsidP="00F20DFB">
                            <w:hyperlink r:id="rId19" w:history="1">
                              <w:r w:rsidR="00F20DFB">
                                <w:rPr>
                                  <w:rStyle w:val="Hyperlink"/>
                                </w:rPr>
                                <w:t>CV templates | Totaljobs</w:t>
                              </w:r>
                            </w:hyperlink>
                          </w:p>
                          <w:p w14:paraId="1682A631" w14:textId="32C2EDDA" w:rsidR="00F20DFB" w:rsidRDefault="00F20DFB" w:rsidP="00F20DFB"/>
                          <w:p w14:paraId="7B2B860E" w14:textId="77777777" w:rsidR="00F20DFB" w:rsidRDefault="00F20DFB" w:rsidP="00F20DFB"/>
                          <w:p w14:paraId="2D2E5FCC" w14:textId="77777777" w:rsidR="00F20DFB" w:rsidRPr="00882757" w:rsidRDefault="00F20DFB" w:rsidP="00F20DFB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882757">
                              <w:rPr>
                                <w:b/>
                                <w:bCs/>
                                <w:u w:val="single"/>
                              </w:rPr>
                              <w:t>Bus Guide</w:t>
                            </w:r>
                          </w:p>
                          <w:p w14:paraId="671DDF36" w14:textId="77777777" w:rsidR="00F20DFB" w:rsidRDefault="00AA2016" w:rsidP="00F20DFB">
                            <w:hyperlink r:id="rId20" w:history="1">
                              <w:r w:rsidR="00F20DFB">
                                <w:rPr>
                                  <w:rStyle w:val="Hyperlink"/>
                                </w:rPr>
                                <w:t>NCC-Bus-Guide-2021-2022-digital.pdf (nelson.ac.uk)</w:t>
                              </w:r>
                            </w:hyperlink>
                          </w:p>
                          <w:p w14:paraId="00090D1D" w14:textId="77777777" w:rsidR="00F20DFB" w:rsidRDefault="00AA2016" w:rsidP="00F20DFB">
                            <w:hyperlink r:id="rId21" w:history="1">
                              <w:r w:rsidR="00F20DFB">
                                <w:rPr>
                                  <w:rStyle w:val="Hyperlink"/>
                                </w:rPr>
                                <w:t>Travelling To College (accross.ac.uk)</w:t>
                              </w:r>
                            </w:hyperlink>
                          </w:p>
                          <w:p w14:paraId="7648B3A0" w14:textId="4FC2BA53" w:rsidR="00F20DFB" w:rsidRDefault="00F20DFB" w:rsidP="00F20DFB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7C72EA13" w14:textId="77777777" w:rsidR="00F20DFB" w:rsidRPr="00882757" w:rsidRDefault="00F20DFB" w:rsidP="00F20DFB">
                            <w:pPr>
                              <w:rPr>
                                <w:u w:val="single"/>
                              </w:rPr>
                            </w:pPr>
                          </w:p>
                          <w:p w14:paraId="5E1FF3C4" w14:textId="77777777" w:rsidR="00F20DFB" w:rsidRPr="00882757" w:rsidRDefault="00F20DFB" w:rsidP="00F20DFB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882757">
                              <w:rPr>
                                <w:b/>
                                <w:bCs/>
                                <w:u w:val="single"/>
                              </w:rPr>
                              <w:t>Financial Support and Bursaries</w:t>
                            </w:r>
                          </w:p>
                          <w:p w14:paraId="0AD78A63" w14:textId="77777777" w:rsidR="00F20DFB" w:rsidRDefault="00AA2016" w:rsidP="00F20DFB">
                            <w:hyperlink r:id="rId22" w:history="1">
                              <w:r w:rsidR="00F20DFB">
                                <w:rPr>
                                  <w:rStyle w:val="Hyperlink"/>
                                </w:rPr>
                                <w:t>16-18 (nelson.ac.uk)</w:t>
                              </w:r>
                            </w:hyperlink>
                          </w:p>
                          <w:p w14:paraId="09E4A5D3" w14:textId="77777777" w:rsidR="00F20DFB" w:rsidRDefault="00AA2016" w:rsidP="00F20DFB">
                            <w:hyperlink r:id="rId23" w:history="1">
                              <w:r w:rsidR="00F20DFB">
                                <w:rPr>
                                  <w:rStyle w:val="Hyperlink"/>
                                </w:rPr>
                                <w:t>16-18 (accross.ac.uk)</w:t>
                              </w:r>
                            </w:hyperlink>
                          </w:p>
                          <w:p w14:paraId="311729AB" w14:textId="77777777" w:rsidR="0013120F" w:rsidRPr="00C171AF" w:rsidRDefault="0013120F" w:rsidP="001312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57F841D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66.15pt;margin-top:13.25pt;width:365.35pt;height:7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" filled="f" stroked="f" strokeweight=".5pt">
                <v:textbox>
                  <w:txbxContent>
                    <w:p w14:paraId="1018710C" w14:textId="77777777" w:rsidR="00F20DFB" w:rsidRPr="00D87AC3" w:rsidRDefault="00F20DFB" w:rsidP="00F20DFB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87AC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Vacancies</w:t>
                      </w:r>
                    </w:p>
                    <w:p w14:paraId="14B59096" w14:textId="77777777" w:rsidR="00F20DFB" w:rsidRPr="00D87AC3" w:rsidRDefault="00F20DFB" w:rsidP="00F20DFB">
                      <w:pPr>
                        <w:rPr>
                          <w:sz w:val="24"/>
                          <w:szCs w:val="24"/>
                        </w:rPr>
                      </w:pPr>
                      <w:hyperlink r:id="rId24" w:history="1">
                        <w:r w:rsidRPr="00D87AC3">
                          <w:rPr>
                            <w:rStyle w:val="Hyperlink"/>
                            <w:sz w:val="24"/>
                            <w:szCs w:val="24"/>
                          </w:rPr>
                          <w:t>Vacancies (nelson.ac.uk)</w:t>
                        </w:r>
                      </w:hyperlink>
                    </w:p>
                    <w:p w14:paraId="147878F3" w14:textId="77777777" w:rsidR="00F20DFB" w:rsidRPr="00D87AC3" w:rsidRDefault="00F20DFB" w:rsidP="00F20DFB">
                      <w:pPr>
                        <w:rPr>
                          <w:sz w:val="24"/>
                          <w:szCs w:val="24"/>
                        </w:rPr>
                      </w:pPr>
                      <w:hyperlink r:id="rId25" w:history="1">
                        <w:r w:rsidRPr="00D87AC3">
                          <w:rPr>
                            <w:rStyle w:val="Hyperlink"/>
                            <w:sz w:val="24"/>
                            <w:szCs w:val="24"/>
                          </w:rPr>
                          <w:t>Vacancies (accross.ac.uk)</w:t>
                        </w:r>
                      </w:hyperlink>
                    </w:p>
                    <w:p w14:paraId="6CC4CD6E" w14:textId="24E3A201" w:rsidR="00F20DFB" w:rsidRDefault="00F20DFB" w:rsidP="00F20DF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BCABD81" w14:textId="77777777" w:rsidR="00F20DFB" w:rsidRPr="00D87AC3" w:rsidRDefault="00F20DFB" w:rsidP="00F20DF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509D5EB" w14:textId="77777777" w:rsidR="00F20DFB" w:rsidRDefault="00F20DFB" w:rsidP="00F20DFB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D87AC3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Apprenticeship Guide</w:t>
                      </w:r>
                    </w:p>
                    <w:p w14:paraId="75607401" w14:textId="77777777" w:rsidR="00F20DFB" w:rsidRDefault="00F20DFB" w:rsidP="00F20DFB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hyperlink r:id="rId26" w:history="1">
                        <w:r>
                          <w:rPr>
                            <w:rStyle w:val="Hyperlink"/>
                          </w:rPr>
                          <w:t>Apprenticeship-Guide-2021-2022-small-1.pdf (nelson.ac.uk)</w:t>
                        </w:r>
                      </w:hyperlink>
                    </w:p>
                    <w:p w14:paraId="104F5030" w14:textId="77777777" w:rsidR="00F20DFB" w:rsidRDefault="00F20DFB" w:rsidP="00F20DFB">
                      <w:hyperlink r:id="rId27" w:history="1">
                        <w:r>
                          <w:rPr>
                            <w:rStyle w:val="Hyperlink"/>
                          </w:rPr>
                          <w:t>Apprenticeship-Guide-2021-2022-small-1.pdf (accross.ac.uk)</w:t>
                        </w:r>
                      </w:hyperlink>
                    </w:p>
                    <w:p w14:paraId="463AD007" w14:textId="77777777" w:rsidR="00F20DFB" w:rsidRDefault="00F20DFB" w:rsidP="00F20DFB"/>
                    <w:p w14:paraId="3D5FF26A" w14:textId="77777777" w:rsidR="00F20DFB" w:rsidRDefault="00F20DFB" w:rsidP="00F20DFB"/>
                    <w:p w14:paraId="73F8EB42" w14:textId="594B6B4B" w:rsidR="00F20DFB" w:rsidRPr="00D87AC3" w:rsidRDefault="00F20DFB" w:rsidP="00F20DFB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D87AC3">
                        <w:rPr>
                          <w:b/>
                          <w:bCs/>
                          <w:u w:val="single"/>
                        </w:rPr>
                        <w:t>Our Subject Areas</w:t>
                      </w:r>
                    </w:p>
                    <w:p w14:paraId="2F664B6C" w14:textId="77777777" w:rsidR="00F20DFB" w:rsidRDefault="00F20DFB" w:rsidP="00F20DFB">
                      <w:hyperlink r:id="rId28" w:history="1">
                        <w:r>
                          <w:rPr>
                            <w:rStyle w:val="Hyperlink"/>
                          </w:rPr>
                          <w:t>Our Apprenticeships (nelson.ac.uk)</w:t>
                        </w:r>
                      </w:hyperlink>
                    </w:p>
                    <w:p w14:paraId="02683F3C" w14:textId="77777777" w:rsidR="00F20DFB" w:rsidRDefault="00F20DFB" w:rsidP="00F20DFB">
                      <w:hyperlink r:id="rId29" w:history="1">
                        <w:r>
                          <w:rPr>
                            <w:rStyle w:val="Hyperlink"/>
                          </w:rPr>
                          <w:t>Our Apprenticeships (accross.ac.uk)</w:t>
                        </w:r>
                      </w:hyperlink>
                    </w:p>
                    <w:p w14:paraId="744EA1D5" w14:textId="3BD4E018" w:rsidR="00F20DFB" w:rsidRDefault="00F20DFB" w:rsidP="00F20DFB"/>
                    <w:p w14:paraId="70A5D793" w14:textId="77777777" w:rsidR="00F20DFB" w:rsidRDefault="00F20DFB" w:rsidP="00F20DFB"/>
                    <w:p w14:paraId="07A35BB3" w14:textId="77777777" w:rsidR="00F20DFB" w:rsidRDefault="00F20DFB" w:rsidP="00F20DFB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How to ask employers for work experience</w:t>
                      </w:r>
                    </w:p>
                    <w:p w14:paraId="21019B0D" w14:textId="77777777" w:rsidR="00F20DFB" w:rsidRDefault="00F20DFB" w:rsidP="00F20DFB">
                      <w:pPr>
                        <w:rPr>
                          <w:b/>
                          <w:bCs/>
                          <w:u w:val="single"/>
                        </w:rPr>
                      </w:pPr>
                      <w:hyperlink r:id="rId30" w:history="1">
                        <w:r>
                          <w:rPr>
                            <w:rStyle w:val="Hyperlink"/>
                          </w:rPr>
                          <w:t>How to ask employers for work experience | Prospects.ac.uk</w:t>
                        </w:r>
                      </w:hyperlink>
                    </w:p>
                    <w:p w14:paraId="55A5FDF7" w14:textId="77777777" w:rsidR="00F20DFB" w:rsidRPr="00CA355F" w:rsidRDefault="00F20DFB" w:rsidP="00F20DFB">
                      <w:pPr>
                        <w:rPr>
                          <w:b/>
                          <w:bCs/>
                          <w:u w:val="single"/>
                        </w:rPr>
                      </w:pPr>
                      <w:hyperlink r:id="rId31" w:history="1">
                        <w:r>
                          <w:rPr>
                            <w:rStyle w:val="Hyperlink"/>
                          </w:rPr>
                          <w:t>Work experience letter template | reed.co.uk</w:t>
                        </w:r>
                      </w:hyperlink>
                    </w:p>
                    <w:p w14:paraId="5C0CC811" w14:textId="254C20F5" w:rsidR="00F20DFB" w:rsidRDefault="00F20DFB" w:rsidP="00F20DFB"/>
                    <w:p w14:paraId="749928E6" w14:textId="77777777" w:rsidR="00F20DFB" w:rsidRDefault="00F20DFB" w:rsidP="00F20DFB"/>
                    <w:p w14:paraId="71641E1F" w14:textId="77777777" w:rsidR="00F20DFB" w:rsidRPr="003851C3" w:rsidRDefault="00F20DFB" w:rsidP="00F20DFB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3851C3">
                        <w:rPr>
                          <w:b/>
                          <w:bCs/>
                          <w:u w:val="single"/>
                        </w:rPr>
                        <w:t>CV Templates</w:t>
                      </w:r>
                    </w:p>
                    <w:p w14:paraId="28E48552" w14:textId="77777777" w:rsidR="00F20DFB" w:rsidRDefault="00F20DFB" w:rsidP="00F20DFB">
                      <w:hyperlink r:id="rId32" w:history="1">
                        <w:r>
                          <w:rPr>
                            <w:rStyle w:val="Hyperlink"/>
                          </w:rPr>
                          <w:t>Resume Templates (office.com)</w:t>
                        </w:r>
                      </w:hyperlink>
                      <w:r w:rsidRPr="00576F30">
                        <w:t xml:space="preserve"> </w:t>
                      </w:r>
                      <w:r>
                        <w:t xml:space="preserve">(Don’t forget MS WORD has lots of templates </w:t>
                      </w:r>
                      <w:proofErr w:type="gramStart"/>
                      <w:r>
                        <w:t>online  -</w:t>
                      </w:r>
                      <w:proofErr w:type="gramEnd"/>
                      <w:r>
                        <w:t xml:space="preserve"> they may be called a RESUME which is an American term)</w:t>
                      </w:r>
                    </w:p>
                    <w:p w14:paraId="61DB7095" w14:textId="77777777" w:rsidR="00F20DFB" w:rsidRDefault="00F20DFB" w:rsidP="00F20DFB">
                      <w:hyperlink r:id="rId33" w:history="1">
                        <w:r>
                          <w:rPr>
                            <w:rStyle w:val="Hyperlink"/>
                          </w:rPr>
                          <w:t>CV Templates | reed.co.uk</w:t>
                        </w:r>
                      </w:hyperlink>
                    </w:p>
                    <w:p w14:paraId="3A7ADD25" w14:textId="77777777" w:rsidR="00F20DFB" w:rsidRDefault="00F20DFB" w:rsidP="00F20DFB">
                      <w:hyperlink r:id="rId34" w:history="1">
                        <w:r>
                          <w:rPr>
                            <w:rStyle w:val="Hyperlink"/>
                          </w:rPr>
                          <w:t>CV templates | Totaljobs</w:t>
                        </w:r>
                      </w:hyperlink>
                    </w:p>
                    <w:p w14:paraId="1682A631" w14:textId="32C2EDDA" w:rsidR="00F20DFB" w:rsidRDefault="00F20DFB" w:rsidP="00F20DFB"/>
                    <w:p w14:paraId="7B2B860E" w14:textId="77777777" w:rsidR="00F20DFB" w:rsidRDefault="00F20DFB" w:rsidP="00F20DFB"/>
                    <w:p w14:paraId="2D2E5FCC" w14:textId="77777777" w:rsidR="00F20DFB" w:rsidRPr="00882757" w:rsidRDefault="00F20DFB" w:rsidP="00F20DFB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882757">
                        <w:rPr>
                          <w:b/>
                          <w:bCs/>
                          <w:u w:val="single"/>
                        </w:rPr>
                        <w:t>Bus Guide</w:t>
                      </w:r>
                    </w:p>
                    <w:p w14:paraId="671DDF36" w14:textId="77777777" w:rsidR="00F20DFB" w:rsidRDefault="00F20DFB" w:rsidP="00F20DFB">
                      <w:hyperlink r:id="rId35" w:history="1">
                        <w:r>
                          <w:rPr>
                            <w:rStyle w:val="Hyperlink"/>
                          </w:rPr>
                          <w:t>NCC-Bus-Guide-2021-2022-digital.pdf (nelson.ac.uk)</w:t>
                        </w:r>
                      </w:hyperlink>
                    </w:p>
                    <w:p w14:paraId="00090D1D" w14:textId="77777777" w:rsidR="00F20DFB" w:rsidRDefault="00F20DFB" w:rsidP="00F20DFB">
                      <w:hyperlink r:id="rId36" w:history="1">
                        <w:r>
                          <w:rPr>
                            <w:rStyle w:val="Hyperlink"/>
                          </w:rPr>
                          <w:t xml:space="preserve">Travelling </w:t>
                        </w:r>
                        <w:proofErr w:type="gramStart"/>
                        <w:r>
                          <w:rPr>
                            <w:rStyle w:val="Hyperlink"/>
                          </w:rPr>
                          <w:t>To</w:t>
                        </w:r>
                        <w:proofErr w:type="gramEnd"/>
                        <w:r>
                          <w:rPr>
                            <w:rStyle w:val="Hyperlink"/>
                          </w:rPr>
                          <w:t xml:space="preserve"> College (accross.ac.uk)</w:t>
                        </w:r>
                      </w:hyperlink>
                    </w:p>
                    <w:p w14:paraId="7648B3A0" w14:textId="4FC2BA53" w:rsidR="00F20DFB" w:rsidRDefault="00F20DFB" w:rsidP="00F20DFB">
                      <w:pPr>
                        <w:rPr>
                          <w:u w:val="single"/>
                        </w:rPr>
                      </w:pPr>
                    </w:p>
                    <w:p w14:paraId="7C72EA13" w14:textId="77777777" w:rsidR="00F20DFB" w:rsidRPr="00882757" w:rsidRDefault="00F20DFB" w:rsidP="00F20DFB">
                      <w:pPr>
                        <w:rPr>
                          <w:u w:val="single"/>
                        </w:rPr>
                      </w:pPr>
                    </w:p>
                    <w:p w14:paraId="5E1FF3C4" w14:textId="77777777" w:rsidR="00F20DFB" w:rsidRPr="00882757" w:rsidRDefault="00F20DFB" w:rsidP="00F20DFB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882757">
                        <w:rPr>
                          <w:b/>
                          <w:bCs/>
                          <w:u w:val="single"/>
                        </w:rPr>
                        <w:t>Financial Support and Bursaries</w:t>
                      </w:r>
                    </w:p>
                    <w:p w14:paraId="0AD78A63" w14:textId="77777777" w:rsidR="00F20DFB" w:rsidRDefault="00F20DFB" w:rsidP="00F20DFB">
                      <w:hyperlink r:id="rId37" w:history="1">
                        <w:r>
                          <w:rPr>
                            <w:rStyle w:val="Hyperlink"/>
                          </w:rPr>
                          <w:t>16-18 (nelson.ac.uk)</w:t>
                        </w:r>
                      </w:hyperlink>
                    </w:p>
                    <w:p w14:paraId="09E4A5D3" w14:textId="77777777" w:rsidR="00F20DFB" w:rsidRDefault="00F20DFB" w:rsidP="00F20DFB">
                      <w:hyperlink r:id="rId38" w:history="1">
                        <w:r>
                          <w:rPr>
                            <w:rStyle w:val="Hyperlink"/>
                          </w:rPr>
                          <w:t>16-18 (accross.ac.uk)</w:t>
                        </w:r>
                      </w:hyperlink>
                    </w:p>
                    <w:p w14:paraId="311729AB" w14:textId="77777777" w:rsidR="0013120F" w:rsidRPr="00C171AF" w:rsidRDefault="0013120F" w:rsidP="0013120F"/>
                  </w:txbxContent>
                </v:textbox>
              </v:shape>
            </w:pict>
          </mc:Fallback>
        </mc:AlternateContent>
      </w:r>
    </w:p>
    <w:p w14:paraId="646527D1" w14:textId="5935A55E" w:rsidR="003D124C" w:rsidRDefault="00FB6E30" w:rsidP="00F20DFB">
      <w:pPr>
        <w:pStyle w:val="DaisyBulletPointList"/>
        <w:spacing w:line="408" w:lineRule="auto"/>
      </w:pPr>
      <w:r>
        <w:rPr>
          <w:noProof/>
        </w:rPr>
        <w:drawing>
          <wp:inline distT="0" distB="0" distL="0" distR="0" wp14:anchorId="306F32B2" wp14:editId="32994BE9">
            <wp:extent cx="660400" cy="6604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49" cy="66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A83C2" w14:textId="543A3C39" w:rsidR="00F20DFB" w:rsidRDefault="00FB6E30" w:rsidP="00F20DFB">
      <w:pPr>
        <w:pStyle w:val="DaisyBulletPointList"/>
        <w:spacing w:line="408" w:lineRule="auto"/>
      </w:pPr>
      <w:r>
        <w:rPr>
          <w:noProof/>
        </w:rPr>
        <w:drawing>
          <wp:inline distT="0" distB="0" distL="0" distR="0" wp14:anchorId="686AD7FC" wp14:editId="3DB31F48">
            <wp:extent cx="609600" cy="6096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410CD8D" w14:textId="2DA12C79" w:rsidR="00FB6E30" w:rsidRDefault="00FB6E30" w:rsidP="00F20DFB">
      <w:pPr>
        <w:pStyle w:val="DaisyBulletPointList"/>
        <w:spacing w:line="408" w:lineRule="auto"/>
        <w:rPr>
          <w:noProof/>
        </w:rPr>
      </w:pPr>
      <w:r>
        <w:rPr>
          <w:noProof/>
        </w:rPr>
        <w:drawing>
          <wp:inline distT="0" distB="0" distL="0" distR="0" wp14:anchorId="592373CF" wp14:editId="0603E7C8">
            <wp:extent cx="643467" cy="64346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70" cy="64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185D" w14:textId="5103AB76" w:rsidR="00F20DFB" w:rsidRDefault="00FB6E30" w:rsidP="00F20DFB">
      <w:pPr>
        <w:pStyle w:val="DaisyBulletPointList"/>
        <w:spacing w:line="408" w:lineRule="auto"/>
      </w:pPr>
      <w:r>
        <w:rPr>
          <w:noProof/>
        </w:rPr>
        <w:drawing>
          <wp:inline distT="0" distB="0" distL="0" distR="0" wp14:anchorId="4CBDF843" wp14:editId="43BB1527">
            <wp:extent cx="660400" cy="660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49" cy="66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590E5" w14:textId="1E7CF0C7" w:rsidR="00F20DFB" w:rsidRDefault="00FB6E30" w:rsidP="00F20DFB">
      <w:pPr>
        <w:pStyle w:val="DaisyBulletPointList"/>
        <w:spacing w:line="408" w:lineRule="auto"/>
      </w:pPr>
      <w:r>
        <w:rPr>
          <w:noProof/>
        </w:rPr>
        <w:drawing>
          <wp:inline distT="0" distB="0" distL="0" distR="0" wp14:anchorId="64845F76" wp14:editId="2647A018">
            <wp:extent cx="609600" cy="6096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0654" w14:textId="66189F64" w:rsidR="00FB6E30" w:rsidRDefault="00F20DFB" w:rsidP="00F20DFB">
      <w:pPr>
        <w:pStyle w:val="DaisyBulletPointList"/>
        <w:spacing w:line="408" w:lineRule="auto"/>
        <w:rPr>
          <w:noProof/>
        </w:rPr>
      </w:pPr>
      <w:r>
        <w:rPr>
          <w:noProof/>
        </w:rPr>
        <w:drawing>
          <wp:inline distT="0" distB="0" distL="0" distR="0" wp14:anchorId="32BA1D12" wp14:editId="28FA14B5">
            <wp:extent cx="643467" cy="643467"/>
            <wp:effectExtent l="0" t="0" r="0" b="0"/>
            <wp:docPr id="3" name="Picture 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hap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70" cy="64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7A741" w14:textId="0FC83FFC" w:rsidR="00F20DFB" w:rsidRDefault="00F20DFB" w:rsidP="00F20DFB">
      <w:pPr>
        <w:pStyle w:val="DaisyBulletPointList"/>
        <w:spacing w:line="408" w:lineRule="auto"/>
        <w:rPr>
          <w:noProof/>
        </w:rPr>
      </w:pPr>
      <w:r>
        <w:rPr>
          <w:noProof/>
        </w:rPr>
        <w:drawing>
          <wp:inline distT="0" distB="0" distL="0" distR="0" wp14:anchorId="104B5215" wp14:editId="3498B790">
            <wp:extent cx="609600" cy="60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20DFB" w:rsidSect="00BF6909">
      <w:headerReference w:type="even" r:id="rId42"/>
      <w:headerReference w:type="default" r:id="rId43"/>
      <w:footerReference w:type="default" r:id="rId44"/>
      <w:headerReference w:type="first" r:id="rId45"/>
      <w:footerReference w:type="first" r:id="rId46"/>
      <w:type w:val="continuous"/>
      <w:pgSz w:w="11900" w:h="16820"/>
      <w:pgMar w:top="2470" w:right="1077" w:bottom="2002" w:left="1077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ECFE16" w14:textId="77777777" w:rsidR="002C6F33" w:rsidRDefault="002C6F33" w:rsidP="006614E0">
      <w:r>
        <w:separator/>
      </w:r>
    </w:p>
  </w:endnote>
  <w:endnote w:type="continuationSeparator" w:id="0">
    <w:p w14:paraId="4A9AADA4" w14:textId="77777777" w:rsidR="002C6F33" w:rsidRDefault="002C6F33" w:rsidP="00661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Neue Haas Grotesk Text Pro">
    <w:altName w:val="Arial"/>
    <w:charset w:val="4D"/>
    <w:family w:val="swiss"/>
    <w:pitch w:val="variable"/>
    <w:sig w:usb0="00000007" w:usb1="00000000" w:usb2="00000000" w:usb3="00000000" w:csb0="00000093" w:csb1="00000000"/>
  </w:font>
  <w:font w:name="Calibri Light (Headings)">
    <w:altName w:val="Calibri Light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B3ED51" w14:textId="13F381D8" w:rsidR="007D222E" w:rsidRDefault="00965E71" w:rsidP="006614E0">
    <w:pPr>
      <w:pStyle w:val="Footer"/>
    </w:pPr>
    <w:r w:rsidRPr="007F6D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AB32A05" wp14:editId="391299A6">
              <wp:simplePos x="0" y="0"/>
              <wp:positionH relativeFrom="column">
                <wp:posOffset>-105311</wp:posOffset>
              </wp:positionH>
              <wp:positionV relativeFrom="paragraph">
                <wp:posOffset>352678</wp:posOffset>
              </wp:positionV>
              <wp:extent cx="3190875" cy="3429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0875" cy="342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B9C83B2" w14:textId="71E36644" w:rsidR="007A4A46" w:rsidRPr="00B72687" w:rsidRDefault="00B72687" w:rsidP="00B72687">
                          <w:pPr>
                            <w:rPr>
                              <w:sz w:val="13"/>
                              <w:szCs w:val="13"/>
                            </w:rPr>
                          </w:pPr>
                          <w:r w:rsidRPr="00B72687">
                            <w:rPr>
                              <w:sz w:val="13"/>
                              <w:szCs w:val="13"/>
                            </w:rPr>
                            <w:t xml:space="preserve">Page </w: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instrText xml:space="preserve"> PAGE </w:instrTex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t>3</w: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t xml:space="preserve"> of </w: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begin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instrText xml:space="preserve"> NUMPAGES </w:instrTex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separate"/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t>4</w:t>
                          </w:r>
                          <w:r w:rsidRPr="00B72687">
                            <w:rPr>
                              <w:sz w:val="13"/>
                              <w:szCs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AB32A0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8.3pt;margin-top:27.75pt;width:251.2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" fillcolor="white [3201]" stroked="f" strokeweight=".5pt">
              <v:textbox>
                <w:txbxContent>
                  <w:p w14:paraId="7B9C83B2" w14:textId="71E36644" w:rsidR="007A4A46" w:rsidRPr="00B72687" w:rsidRDefault="00B72687" w:rsidP="00B72687">
                    <w:pPr>
                      <w:rPr>
                        <w:sz w:val="13"/>
                        <w:szCs w:val="13"/>
                      </w:rPr>
                    </w:pPr>
                    <w:r w:rsidRPr="00B72687">
                      <w:rPr>
                        <w:sz w:val="13"/>
                        <w:szCs w:val="13"/>
                      </w:rPr>
                      <w:t xml:space="preserve">Page </w:t>
                    </w:r>
                    <w:r w:rsidRPr="00B72687">
                      <w:rPr>
                        <w:sz w:val="13"/>
                        <w:szCs w:val="13"/>
                      </w:rPr>
                      <w:fldChar w:fldCharType="begin"/>
                    </w:r>
                    <w:r w:rsidRPr="00B72687">
                      <w:rPr>
                        <w:sz w:val="13"/>
                        <w:szCs w:val="13"/>
                      </w:rPr>
                      <w:instrText xml:space="preserve"> PAGE </w:instrText>
                    </w:r>
                    <w:r w:rsidRPr="00B72687">
                      <w:rPr>
                        <w:sz w:val="13"/>
                        <w:szCs w:val="13"/>
                      </w:rPr>
                      <w:fldChar w:fldCharType="separate"/>
                    </w:r>
                    <w:r w:rsidRPr="00B72687">
                      <w:rPr>
                        <w:sz w:val="13"/>
                        <w:szCs w:val="13"/>
                      </w:rPr>
                      <w:t>3</w:t>
                    </w:r>
                    <w:r w:rsidRPr="00B72687">
                      <w:rPr>
                        <w:sz w:val="13"/>
                        <w:szCs w:val="13"/>
                      </w:rPr>
                      <w:fldChar w:fldCharType="end"/>
                    </w:r>
                    <w:r w:rsidRPr="00B72687">
                      <w:rPr>
                        <w:sz w:val="13"/>
                        <w:szCs w:val="13"/>
                      </w:rPr>
                      <w:t xml:space="preserve"> of </w:t>
                    </w:r>
                    <w:r w:rsidRPr="00B72687">
                      <w:rPr>
                        <w:sz w:val="13"/>
                        <w:szCs w:val="13"/>
                      </w:rPr>
                      <w:fldChar w:fldCharType="begin"/>
                    </w:r>
                    <w:r w:rsidRPr="00B72687">
                      <w:rPr>
                        <w:sz w:val="13"/>
                        <w:szCs w:val="13"/>
                      </w:rPr>
                      <w:instrText xml:space="preserve"> NUMPAGES </w:instrText>
                    </w:r>
                    <w:r w:rsidRPr="00B72687">
                      <w:rPr>
                        <w:sz w:val="13"/>
                        <w:szCs w:val="13"/>
                      </w:rPr>
                      <w:fldChar w:fldCharType="separate"/>
                    </w:r>
                    <w:r w:rsidRPr="00B72687">
                      <w:rPr>
                        <w:sz w:val="13"/>
                        <w:szCs w:val="13"/>
                      </w:rPr>
                      <w:t>4</w:t>
                    </w:r>
                    <w:r w:rsidRPr="00B72687">
                      <w:rPr>
                        <w:sz w:val="13"/>
                        <w:szCs w:val="13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C1B29">
      <w:rPr>
        <w:noProof/>
        <w:lang w:eastAsia="en-GB"/>
      </w:rPr>
      <w:drawing>
        <wp:anchor distT="0" distB="0" distL="114300" distR="114300" simplePos="0" relativeHeight="251650048" behindDoc="0" locked="0" layoutInCell="1" allowOverlap="1" wp14:anchorId="302E3554" wp14:editId="01EC4963">
          <wp:simplePos x="0" y="0"/>
          <wp:positionH relativeFrom="column">
            <wp:posOffset>4812030</wp:posOffset>
          </wp:positionH>
          <wp:positionV relativeFrom="paragraph">
            <wp:posOffset>-335915</wp:posOffset>
          </wp:positionV>
          <wp:extent cx="2082800" cy="674676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2019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6746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0CB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F6CA7AC" wp14:editId="39DE1240">
              <wp:simplePos x="0" y="0"/>
              <wp:positionH relativeFrom="column">
                <wp:posOffset>-10160</wp:posOffset>
              </wp:positionH>
              <wp:positionV relativeFrom="paragraph">
                <wp:posOffset>-523240</wp:posOffset>
              </wp:positionV>
              <wp:extent cx="2981325" cy="0"/>
              <wp:effectExtent l="0" t="0" r="15875" b="127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9813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A91C126" id="Straight Connector 10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-41.2pt" to="233.95pt,-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" strokecolor="#2b5da8 [3204]" strokeweight=".5pt">
              <v:stroke joinstyle="miter"/>
            </v:line>
          </w:pict>
        </mc:Fallback>
      </mc:AlternateContent>
    </w:r>
    <w:r w:rsidR="00270CBC" w:rsidRPr="007F6D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2E098E3" wp14:editId="4EF810EA">
              <wp:simplePos x="0" y="0"/>
              <wp:positionH relativeFrom="column">
                <wp:posOffset>-104775</wp:posOffset>
              </wp:positionH>
              <wp:positionV relativeFrom="paragraph">
                <wp:posOffset>-417830</wp:posOffset>
              </wp:positionV>
              <wp:extent cx="1476375" cy="79057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375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87C8675" w14:textId="0485783E" w:rsidR="007F6D1C" w:rsidRPr="006614E0" w:rsidRDefault="007F6D1C" w:rsidP="006614E0">
                          <w:pPr>
                            <w:rPr>
                              <w:rFonts w:cs="Calibri Light (Headings)"/>
                              <w:b/>
                              <w:color w:val="2B5DA8" w:themeColor="accent1"/>
                              <w:sz w:val="16"/>
                            </w:rPr>
                          </w:pPr>
                          <w:r w:rsidRPr="006614E0">
                            <w:rPr>
                              <w:rFonts w:cs="Calibri Light (Headings)"/>
                              <w:b/>
                              <w:color w:val="2B5DA8" w:themeColor="accent1"/>
                              <w:sz w:val="16"/>
                            </w:rPr>
                            <w:t>Daisy Communications Ltd</w:t>
                          </w:r>
                        </w:p>
                        <w:p w14:paraId="3A550873" w14:textId="2E2D5711" w:rsidR="007F6D1C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proofErr w:type="spellStart"/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Lindred</w:t>
                          </w:r>
                          <w:proofErr w:type="spellEnd"/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 xml:space="preserve"> House</w:t>
                          </w:r>
                        </w:p>
                        <w:p w14:paraId="1C71FC12" w14:textId="05724AEE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 xml:space="preserve">20 </w:t>
                          </w:r>
                          <w:proofErr w:type="spellStart"/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Lindred</w:t>
                          </w:r>
                          <w:proofErr w:type="spellEnd"/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 xml:space="preserve"> Road</w:t>
                          </w:r>
                        </w:p>
                        <w:p w14:paraId="0CB15020" w14:textId="2E84D4C1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Brierfield, Nelson</w:t>
                          </w:r>
                        </w:p>
                        <w:p w14:paraId="38E2CDC6" w14:textId="78F292F3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Lancashire BB9 5SR</w:t>
                          </w:r>
                        </w:p>
                        <w:p w14:paraId="6B31E423" w14:textId="77777777" w:rsidR="007F6D1C" w:rsidRPr="006614E0" w:rsidRDefault="007F6D1C" w:rsidP="006614E0">
                          <w:pPr>
                            <w:pStyle w:val="Header"/>
                            <w:rPr>
                              <w:rFonts w:cs="Calibri Light (Headings)"/>
                              <w:sz w:val="16"/>
                            </w:rPr>
                          </w:pPr>
                        </w:p>
                        <w:p w14:paraId="740A140A" w14:textId="77777777" w:rsidR="007F6D1C" w:rsidRPr="006614E0" w:rsidRDefault="007F6D1C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22E098E3" id="Text Box 1" o:spid="_x0000_s1028" type="#_x0000_t202" style="position:absolute;margin-left:-8.25pt;margin-top:-32.9pt;width:116.25pt;height:62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" fillcolor="white [3201]" stroked="f" strokeweight=".5pt">
              <v:textbox>
                <w:txbxContent>
                  <w:p w14:paraId="687C8675" w14:textId="0485783E" w:rsidR="007F6D1C" w:rsidRPr="006614E0" w:rsidRDefault="007F6D1C" w:rsidP="006614E0">
                    <w:pPr>
                      <w:rPr>
                        <w:rFonts w:cs="Calibri Light (Headings)"/>
                        <w:b/>
                        <w:color w:val="2B5DA8" w:themeColor="accent1"/>
                        <w:sz w:val="16"/>
                      </w:rPr>
                    </w:pPr>
                    <w:r w:rsidRPr="006614E0">
                      <w:rPr>
                        <w:rFonts w:cs="Calibri Light (Headings)"/>
                        <w:b/>
                        <w:color w:val="2B5DA8" w:themeColor="accent1"/>
                        <w:sz w:val="16"/>
                      </w:rPr>
                      <w:t>Daisy Communications Ltd</w:t>
                    </w:r>
                  </w:p>
                  <w:p w14:paraId="3A550873" w14:textId="2E2D5711" w:rsidR="007F6D1C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proofErr w:type="spellStart"/>
                    <w:r w:rsidRPr="006614E0">
                      <w:rPr>
                        <w:rFonts w:cs="Calibri Light (Headings)"/>
                        <w:sz w:val="16"/>
                      </w:rPr>
                      <w:t>Lindred</w:t>
                    </w:r>
                    <w:proofErr w:type="spellEnd"/>
                    <w:r w:rsidRPr="006614E0">
                      <w:rPr>
                        <w:rFonts w:cs="Calibri Light (Headings)"/>
                        <w:sz w:val="16"/>
                      </w:rPr>
                      <w:t xml:space="preserve"> House</w:t>
                    </w:r>
                  </w:p>
                  <w:p w14:paraId="1C71FC12" w14:textId="05724AEE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6614E0">
                      <w:rPr>
                        <w:rFonts w:cs="Calibri Light (Headings)"/>
                        <w:sz w:val="16"/>
                      </w:rPr>
                      <w:t xml:space="preserve">20 </w:t>
                    </w:r>
                    <w:proofErr w:type="spellStart"/>
                    <w:r w:rsidRPr="006614E0">
                      <w:rPr>
                        <w:rFonts w:cs="Calibri Light (Headings)"/>
                        <w:sz w:val="16"/>
                      </w:rPr>
                      <w:t>Lindred</w:t>
                    </w:r>
                    <w:proofErr w:type="spellEnd"/>
                    <w:r w:rsidRPr="006614E0">
                      <w:rPr>
                        <w:rFonts w:cs="Calibri Light (Headings)"/>
                        <w:sz w:val="16"/>
                      </w:rPr>
                      <w:t xml:space="preserve"> Road</w:t>
                    </w:r>
                  </w:p>
                  <w:p w14:paraId="0CB15020" w14:textId="2E84D4C1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6614E0">
                      <w:rPr>
                        <w:rFonts w:cs="Calibri Light (Headings)"/>
                        <w:sz w:val="16"/>
                      </w:rPr>
                      <w:t>Brierfield, Nelson</w:t>
                    </w:r>
                  </w:p>
                  <w:p w14:paraId="38E2CDC6" w14:textId="78F292F3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6614E0">
                      <w:rPr>
                        <w:rFonts w:cs="Calibri Light (Headings)"/>
                        <w:sz w:val="16"/>
                      </w:rPr>
                      <w:t>Lancashire BB9 5SR</w:t>
                    </w:r>
                  </w:p>
                  <w:p w14:paraId="6B31E423" w14:textId="77777777" w:rsidR="007F6D1C" w:rsidRPr="006614E0" w:rsidRDefault="007F6D1C" w:rsidP="006614E0">
                    <w:pPr>
                      <w:pStyle w:val="Header"/>
                      <w:rPr>
                        <w:rFonts w:cs="Calibri Light (Headings)"/>
                        <w:sz w:val="16"/>
                      </w:rPr>
                    </w:pPr>
                  </w:p>
                  <w:p w14:paraId="740A140A" w14:textId="77777777" w:rsidR="007F6D1C" w:rsidRPr="006614E0" w:rsidRDefault="007F6D1C" w:rsidP="006614E0">
                    <w:pPr>
                      <w:rPr>
                        <w:rFonts w:cs="Calibri Light (Headings)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270CBC" w:rsidRPr="007F6D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46F7F433" wp14:editId="28857086">
              <wp:simplePos x="0" y="0"/>
              <wp:positionH relativeFrom="column">
                <wp:posOffset>1676400</wp:posOffset>
              </wp:positionH>
              <wp:positionV relativeFrom="paragraph">
                <wp:posOffset>-413385</wp:posOffset>
              </wp:positionV>
              <wp:extent cx="1476375" cy="79057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6375" cy="7905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1454EA" w14:textId="2A38895F" w:rsidR="007A4A46" w:rsidRPr="006614E0" w:rsidRDefault="007A4A46" w:rsidP="006614E0">
                          <w:pPr>
                            <w:rPr>
                              <w:rFonts w:ascii="Calibri" w:hAnsi="Calibri" w:cs="Calibri Light (Headings)"/>
                              <w:b/>
                              <w:color w:val="2B5DA8" w:themeColor="accent1"/>
                              <w:sz w:val="16"/>
                            </w:rPr>
                          </w:pPr>
                          <w:r w:rsidRPr="006614E0">
                            <w:rPr>
                              <w:rFonts w:ascii="Calibri" w:hAnsi="Calibri" w:cs="Calibri Light (Headings)"/>
                              <w:b/>
                              <w:color w:val="2B5DA8" w:themeColor="accent1"/>
                              <w:sz w:val="16"/>
                            </w:rPr>
                            <w:t>Contact us:</w:t>
                          </w:r>
                        </w:p>
                        <w:p w14:paraId="0FF4B108" w14:textId="6B070F14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78211B">
                            <w:rPr>
                              <w:rFonts w:cs="Calibri Light (Headings)"/>
                              <w:b/>
                              <w:color w:val="2B5DA8" w:themeColor="accent1"/>
                              <w:sz w:val="16"/>
                            </w:rPr>
                            <w:t>T:</w:t>
                          </w:r>
                          <w:r w:rsidRPr="0078211B">
                            <w:rPr>
                              <w:rFonts w:cs="Calibri Light (Headings)"/>
                              <w:color w:val="2B5DA8" w:themeColor="accent1"/>
                              <w:sz w:val="16"/>
                            </w:rPr>
                            <w:t xml:space="preserve"> </w:t>
                          </w: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00000 000 000</w:t>
                          </w:r>
                        </w:p>
                        <w:p w14:paraId="2CA92C09" w14:textId="775F58C5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  <w:r w:rsidRPr="0078211B">
                            <w:rPr>
                              <w:rFonts w:cs="Calibri Light (Headings)"/>
                              <w:b/>
                              <w:color w:val="2B5DA8" w:themeColor="accent1"/>
                              <w:sz w:val="16"/>
                            </w:rPr>
                            <w:t>E:</w:t>
                          </w:r>
                          <w:r w:rsidRPr="0078211B">
                            <w:rPr>
                              <w:rFonts w:cs="Calibri Light (Headings)"/>
                              <w:color w:val="2B5DA8" w:themeColor="accent1"/>
                              <w:sz w:val="16"/>
                            </w:rPr>
                            <w:t xml:space="preserve"> </w:t>
                          </w:r>
                          <w:r w:rsidRPr="006614E0">
                            <w:rPr>
                              <w:rFonts w:cs="Calibri Light (Headings)"/>
                              <w:sz w:val="16"/>
                            </w:rPr>
                            <w:t>info@daisycomms.co.uk</w:t>
                          </w:r>
                        </w:p>
                        <w:p w14:paraId="39383050" w14:textId="10D8ECCB" w:rsidR="007A4A46" w:rsidRPr="006614E0" w:rsidRDefault="007A4A46" w:rsidP="006614E0">
                          <w:pPr>
                            <w:pStyle w:val="Header"/>
                            <w:rPr>
                              <w:rFonts w:cs="Calibri Light (Headings)"/>
                              <w:sz w:val="16"/>
                            </w:rPr>
                          </w:pPr>
                        </w:p>
                        <w:p w14:paraId="3BA22D94" w14:textId="77777777" w:rsidR="007A4A46" w:rsidRPr="006614E0" w:rsidRDefault="007A4A46" w:rsidP="006614E0">
                          <w:pPr>
                            <w:rPr>
                              <w:rFonts w:cs="Calibri Light (Headings)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6F7F433" id="Text Box 6" o:spid="_x0000_s1029" type="#_x0000_t202" style="position:absolute;margin-left:132pt;margin-top:-32.55pt;width:116.25pt;height:62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" fillcolor="white [3212]" stroked="f" strokeweight=".5pt">
              <v:textbox>
                <w:txbxContent>
                  <w:p w14:paraId="201454EA" w14:textId="2A38895F" w:rsidR="007A4A46" w:rsidRPr="006614E0" w:rsidRDefault="007A4A46" w:rsidP="006614E0">
                    <w:pPr>
                      <w:rPr>
                        <w:rFonts w:ascii="Calibri" w:hAnsi="Calibri" w:cs="Calibri Light (Headings)"/>
                        <w:b/>
                        <w:color w:val="2B5DA8" w:themeColor="accent1"/>
                        <w:sz w:val="16"/>
                      </w:rPr>
                    </w:pPr>
                    <w:r w:rsidRPr="006614E0">
                      <w:rPr>
                        <w:rFonts w:ascii="Calibri" w:hAnsi="Calibri" w:cs="Calibri Light (Headings)"/>
                        <w:b/>
                        <w:color w:val="2B5DA8" w:themeColor="accent1"/>
                        <w:sz w:val="16"/>
                      </w:rPr>
                      <w:t>Contact us:</w:t>
                    </w:r>
                  </w:p>
                  <w:p w14:paraId="0FF4B108" w14:textId="6B070F14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78211B">
                      <w:rPr>
                        <w:rFonts w:cs="Calibri Light (Headings)"/>
                        <w:b/>
                        <w:color w:val="2B5DA8" w:themeColor="accent1"/>
                        <w:sz w:val="16"/>
                      </w:rPr>
                      <w:t>T:</w:t>
                    </w:r>
                    <w:r w:rsidRPr="0078211B">
                      <w:rPr>
                        <w:rFonts w:cs="Calibri Light (Headings)"/>
                        <w:color w:val="2B5DA8" w:themeColor="accent1"/>
                        <w:sz w:val="16"/>
                      </w:rPr>
                      <w:t xml:space="preserve"> </w:t>
                    </w:r>
                    <w:r w:rsidRPr="006614E0">
                      <w:rPr>
                        <w:rFonts w:cs="Calibri Light (Headings)"/>
                        <w:sz w:val="16"/>
                      </w:rPr>
                      <w:t>00000 000 000</w:t>
                    </w:r>
                  </w:p>
                  <w:p w14:paraId="2CA92C09" w14:textId="775F58C5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  <w:r w:rsidRPr="0078211B">
                      <w:rPr>
                        <w:rFonts w:cs="Calibri Light (Headings)"/>
                        <w:b/>
                        <w:color w:val="2B5DA8" w:themeColor="accent1"/>
                        <w:sz w:val="16"/>
                      </w:rPr>
                      <w:t>E:</w:t>
                    </w:r>
                    <w:r w:rsidRPr="0078211B">
                      <w:rPr>
                        <w:rFonts w:cs="Calibri Light (Headings)"/>
                        <w:color w:val="2B5DA8" w:themeColor="accent1"/>
                        <w:sz w:val="16"/>
                      </w:rPr>
                      <w:t xml:space="preserve"> </w:t>
                    </w:r>
                    <w:r w:rsidRPr="006614E0">
                      <w:rPr>
                        <w:rFonts w:cs="Calibri Light (Headings)"/>
                        <w:sz w:val="16"/>
                      </w:rPr>
                      <w:t>info@daisycomms.co.uk</w:t>
                    </w:r>
                  </w:p>
                  <w:p w14:paraId="39383050" w14:textId="10D8ECCB" w:rsidR="007A4A46" w:rsidRPr="006614E0" w:rsidRDefault="007A4A46" w:rsidP="006614E0">
                    <w:pPr>
                      <w:pStyle w:val="Header"/>
                      <w:rPr>
                        <w:rFonts w:cs="Calibri Light (Headings)"/>
                        <w:sz w:val="16"/>
                      </w:rPr>
                    </w:pPr>
                  </w:p>
                  <w:p w14:paraId="3BA22D94" w14:textId="77777777" w:rsidR="007A4A46" w:rsidRPr="006614E0" w:rsidRDefault="007A4A46" w:rsidP="006614E0">
                    <w:pPr>
                      <w:rPr>
                        <w:rFonts w:cs="Calibri Light (Headings)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001D9" w14:textId="6FA70272" w:rsidR="00897BE6" w:rsidRDefault="003B17A0" w:rsidP="00B72687">
    <w:pPr>
      <w:pStyle w:val="Footer"/>
      <w:tabs>
        <w:tab w:val="clear" w:pos="4680"/>
        <w:tab w:val="clear" w:pos="9360"/>
        <w:tab w:val="left" w:pos="1594"/>
      </w:tabs>
      <w:ind w:firstLine="360"/>
    </w:pPr>
    <w:r w:rsidRPr="00897BE6"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1AFE8042" wp14:editId="1CA9D074">
          <wp:simplePos x="0" y="0"/>
          <wp:positionH relativeFrom="column">
            <wp:posOffset>-1564005</wp:posOffset>
          </wp:positionH>
          <wp:positionV relativeFrom="paragraph">
            <wp:posOffset>-96520</wp:posOffset>
          </wp:positionV>
          <wp:extent cx="8483600" cy="213487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Pictur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83600" cy="2134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7BE6">
      <w:tab/>
    </w:r>
  </w:p>
  <w:p w14:paraId="16F27E6F" w14:textId="4AAF867C" w:rsidR="00965E71" w:rsidRDefault="00903E16">
    <w:r w:rsidRPr="005122D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160C45" wp14:editId="6B55B549">
              <wp:simplePos x="0" y="0"/>
              <wp:positionH relativeFrom="column">
                <wp:posOffset>1506854</wp:posOffset>
              </wp:positionH>
              <wp:positionV relativeFrom="paragraph">
                <wp:posOffset>26035</wp:posOffset>
              </wp:positionV>
              <wp:extent cx="866775" cy="2540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6775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804CD3" w14:textId="77777777" w:rsidR="005122D2" w:rsidRPr="001961C8" w:rsidRDefault="005122D2" w:rsidP="005122D2">
                          <w:pPr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nelson.ac.uk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160C4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118.65pt;margin-top:2.05pt;width:68.25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" filled="f" stroked="f" strokeweight=".5pt">
              <v:textbox>
                <w:txbxContent>
                  <w:p w14:paraId="26804CD3" w14:textId="77777777" w:rsidR="005122D2" w:rsidRPr="001961C8" w:rsidRDefault="005122D2" w:rsidP="005122D2">
                    <w:pPr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nelson.ac.uk</w:t>
                    </w:r>
                  </w:p>
                </w:txbxContent>
              </v:textbox>
            </v:shape>
          </w:pict>
        </mc:Fallback>
      </mc:AlternateContent>
    </w:r>
    <w:r w:rsidRPr="005122D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D6B005" wp14:editId="19954164">
              <wp:simplePos x="0" y="0"/>
              <wp:positionH relativeFrom="column">
                <wp:posOffset>2276263</wp:posOffset>
              </wp:positionH>
              <wp:positionV relativeFrom="paragraph">
                <wp:posOffset>31115</wp:posOffset>
              </wp:positionV>
              <wp:extent cx="1092200" cy="254000"/>
              <wp:effectExtent l="0" t="0" r="0" b="0"/>
              <wp:wrapNone/>
              <wp:docPr id="61" name="Text Box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22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5E97F1" w14:textId="5218AC1A" w:rsidR="005122D2" w:rsidRPr="001961C8" w:rsidRDefault="005122D2" w:rsidP="005122D2">
                          <w:pPr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a</w:t>
                          </w:r>
                          <w:r w:rsidR="00AA2016"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c</w:t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cross.ac.uk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D6B005" id="Text Box 61" o:spid="_x0000_s1031" type="#_x0000_t202" style="position:absolute;margin-left:179.25pt;margin-top:2.45pt;width:86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" filled="f" stroked="f" strokeweight=".5pt">
              <v:textbox>
                <w:txbxContent>
                  <w:p w14:paraId="275E97F1" w14:textId="5218AC1A" w:rsidR="005122D2" w:rsidRPr="001961C8" w:rsidRDefault="005122D2" w:rsidP="005122D2">
                    <w:pPr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a</w:t>
                    </w:r>
                    <w:r w:rsidR="00AA2016"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c</w:t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cross.ac.uk</w:t>
                    </w:r>
                  </w:p>
                </w:txbxContent>
              </v:textbox>
            </v:shape>
          </w:pict>
        </mc:Fallback>
      </mc:AlternateContent>
    </w:r>
    <w:r w:rsidRPr="005122D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EC45D2" wp14:editId="7BADA02B">
              <wp:simplePos x="0" y="0"/>
              <wp:positionH relativeFrom="column">
                <wp:posOffset>2724785</wp:posOffset>
              </wp:positionH>
              <wp:positionV relativeFrom="paragraph">
                <wp:posOffset>36407</wp:posOffset>
              </wp:positionV>
              <wp:extent cx="1624965" cy="254000"/>
              <wp:effectExtent l="0" t="0" r="0" b="0"/>
              <wp:wrapNone/>
              <wp:docPr id="48" name="Text Box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4965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32AEDE" w14:textId="77777777" w:rsidR="005122D2" w:rsidRPr="001961C8" w:rsidRDefault="005122D2" w:rsidP="005122D2">
                          <w:pPr>
                            <w:pStyle w:val="TOC3"/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 w:rsidRPr="001961C8">
                            <w:rPr>
                              <w:rFonts w:cs="Calibri Light (Headings)"/>
                              <w:b/>
                              <w:noProof/>
                              <w:color w:val="FFFFFF" w:themeColor="background1"/>
                              <w:sz w:val="16"/>
                              <w:lang w:eastAsia="en-GB"/>
                            </w:rPr>
                            <w:drawing>
                              <wp:inline distT="0" distB="0" distL="0" distR="0" wp14:anchorId="1C6B6ABE" wp14:editId="5FEACAAC">
                                <wp:extent cx="83153" cy="74930"/>
                                <wp:effectExtent l="0" t="0" r="6350" b="1270"/>
                                <wp:docPr id="68" name="Picture 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0203" cy="812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6"/>
                              <w:lang w:val="en-AU"/>
                            </w:rPr>
                            <w:t xml:space="preserve">  </w:t>
                          </w:r>
                          <w:r w:rsidRPr="001961C8"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01282 440319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3EC45D2" id="Text Box 48" o:spid="_x0000_s1032" type="#_x0000_t202" style="position:absolute;margin-left:214.55pt;margin-top:2.85pt;width:127.95pt;height: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" filled="f" stroked="f" strokeweight=".5pt">
              <v:textbox>
                <w:txbxContent>
                  <w:p w14:paraId="7D32AEDE" w14:textId="77777777" w:rsidR="005122D2" w:rsidRPr="001961C8" w:rsidRDefault="005122D2" w:rsidP="005122D2">
                    <w:pPr>
                      <w:pStyle w:val="TOC3"/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 w:rsidRPr="001961C8">
                      <w:rPr>
                        <w:rFonts w:cs="Calibri Light (Headings)"/>
                        <w:b/>
                        <w:noProof/>
                        <w:color w:val="FFFFFF" w:themeColor="background1"/>
                        <w:sz w:val="16"/>
                        <w:lang w:val="en-AU"/>
                      </w:rPr>
                      <w:drawing>
                        <wp:inline distT="0" distB="0" distL="0" distR="0" wp14:anchorId="1C6B6ABE" wp14:editId="5FEACAAC">
                          <wp:extent cx="83153" cy="74930"/>
                          <wp:effectExtent l="0" t="0" r="6350" b="1270"/>
                          <wp:docPr id="68" name="Picture 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0203" cy="812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6"/>
                        <w:lang w:val="en-AU"/>
                      </w:rPr>
                      <w:t xml:space="preserve">  </w:t>
                    </w:r>
                    <w:r w:rsidRPr="001961C8"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01282 440319</w:t>
                    </w:r>
                  </w:p>
                </w:txbxContent>
              </v:textbox>
            </v:shape>
          </w:pict>
        </mc:Fallback>
      </mc:AlternateContent>
    </w:r>
    <w:r w:rsidRPr="005122D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D7FD283" wp14:editId="4AC71132">
              <wp:simplePos x="0" y="0"/>
              <wp:positionH relativeFrom="column">
                <wp:posOffset>3638338</wp:posOffset>
              </wp:positionH>
              <wp:positionV relativeFrom="paragraph">
                <wp:posOffset>24765</wp:posOffset>
              </wp:positionV>
              <wp:extent cx="2540000" cy="31496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40000" cy="3149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6E058B" w14:textId="77777777" w:rsidR="005122D2" w:rsidRPr="001961C8" w:rsidRDefault="005122D2" w:rsidP="005122D2">
                          <w:pPr>
                            <w:pStyle w:val="TOC3"/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 w:rsidRPr="001961C8">
                            <w:rPr>
                              <w:rFonts w:cs="Calibri Light (Headings)"/>
                              <w:b/>
                              <w:noProof/>
                              <w:color w:val="FFFFFF" w:themeColor="background1"/>
                              <w:sz w:val="16"/>
                              <w:lang w:eastAsia="en-GB"/>
                            </w:rPr>
                            <w:drawing>
                              <wp:inline distT="0" distB="0" distL="0" distR="0" wp14:anchorId="10D79644" wp14:editId="39AC7057">
                                <wp:extent cx="93092" cy="71341"/>
                                <wp:effectExtent l="0" t="0" r="0" b="508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953" cy="758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 xml:space="preserve">  apprenticeships@nelsongroup.ac.uk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D7FD283" id="Text Box 56" o:spid="_x0000_s1033" type="#_x0000_t202" style="position:absolute;margin-left:286.5pt;margin-top:1.95pt;width:200pt;height:2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" filled="f" stroked="f" strokeweight=".5pt">
              <v:textbox>
                <w:txbxContent>
                  <w:p w14:paraId="4D6E058B" w14:textId="77777777" w:rsidR="005122D2" w:rsidRPr="001961C8" w:rsidRDefault="005122D2" w:rsidP="005122D2">
                    <w:pPr>
                      <w:pStyle w:val="TOC3"/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 w:rsidRPr="001961C8">
                      <w:rPr>
                        <w:rFonts w:cs="Calibri Light (Headings)"/>
                        <w:b/>
                        <w:noProof/>
                        <w:color w:val="FFFFFF" w:themeColor="background1"/>
                        <w:sz w:val="16"/>
                        <w:lang w:val="en-AU"/>
                      </w:rPr>
                      <w:drawing>
                        <wp:inline distT="0" distB="0" distL="0" distR="0" wp14:anchorId="10D79644" wp14:editId="39AC7057">
                          <wp:extent cx="93092" cy="71341"/>
                          <wp:effectExtent l="0" t="0" r="0" b="508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953" cy="758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 xml:space="preserve">  apprenticeships@nelsongroup.ac.uk</w:t>
                    </w:r>
                  </w:p>
                </w:txbxContent>
              </v:textbox>
            </v:shape>
          </w:pict>
        </mc:Fallback>
      </mc:AlternateContent>
    </w:r>
    <w:r w:rsidR="005122D2" w:rsidRPr="005122D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6F6DAA" wp14:editId="3EDBB799">
              <wp:simplePos x="0" y="0"/>
              <wp:positionH relativeFrom="column">
                <wp:posOffset>-208915</wp:posOffset>
              </wp:positionH>
              <wp:positionV relativeFrom="paragraph">
                <wp:posOffset>31115</wp:posOffset>
              </wp:positionV>
              <wp:extent cx="1955800" cy="254000"/>
              <wp:effectExtent l="0" t="0" r="0" b="0"/>
              <wp:wrapNone/>
              <wp:docPr id="63" name="Text Box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5800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F7C653" w14:textId="77777777" w:rsidR="005122D2" w:rsidRPr="001961C8" w:rsidRDefault="005122D2" w:rsidP="005122D2">
                          <w:pPr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  <w:t>Nelson and Colne College Group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96F6DAA" id="Text Box 63" o:spid="_x0000_s1034" type="#_x0000_t202" style="position:absolute;margin-left:-16.45pt;margin-top:2.45pt;width:154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" filled="f" stroked="f" strokeweight=".5pt">
              <v:textbox>
                <w:txbxContent>
                  <w:p w14:paraId="72F7C653" w14:textId="77777777" w:rsidR="005122D2" w:rsidRPr="001961C8" w:rsidRDefault="005122D2" w:rsidP="005122D2">
                    <w:pPr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 xml:space="preserve">Nelson and </w:t>
                    </w:r>
                    <w:proofErr w:type="spellStart"/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>Colne</w:t>
                    </w:r>
                    <w:proofErr w:type="spellEnd"/>
                    <w:r>
                      <w:rPr>
                        <w:rFonts w:cs="Calibri Light (Headings)"/>
                        <w:b/>
                        <w:color w:val="FFFFFF" w:themeColor="background1"/>
                        <w:sz w:val="18"/>
                        <w:szCs w:val="18"/>
                        <w:lang w:val="en-AU"/>
                      </w:rPr>
                      <w:t xml:space="preserve"> College Group</w:t>
                    </w:r>
                  </w:p>
                </w:txbxContent>
              </v:textbox>
            </v:shape>
          </w:pict>
        </mc:Fallback>
      </mc:AlternateContent>
    </w:r>
    <w:r w:rsidR="003B17A0" w:rsidRPr="00897BE6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ABDBD0" wp14:editId="5BC705B4">
              <wp:simplePos x="0" y="0"/>
              <wp:positionH relativeFrom="column">
                <wp:posOffset>5479837</wp:posOffset>
              </wp:positionH>
              <wp:positionV relativeFrom="paragraph">
                <wp:posOffset>33443</wp:posOffset>
              </wp:positionV>
              <wp:extent cx="1100667" cy="372533"/>
              <wp:effectExtent l="0" t="0" r="0" b="0"/>
              <wp:wrapNone/>
              <wp:docPr id="71" name="Text Box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0667" cy="3725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04A74B" w14:textId="080B103D" w:rsidR="003B17A0" w:rsidRPr="001961C8" w:rsidRDefault="003B17A0" w:rsidP="003B17A0">
                          <w:pPr>
                            <w:pStyle w:val="ListParagraph"/>
                            <w:rPr>
                              <w:rFonts w:cs="Calibri Light (Headings)"/>
                              <w:color w:val="FFFFFF" w:themeColor="background1"/>
                              <w:sz w:val="18"/>
                              <w:szCs w:val="18"/>
                              <w:lang w:val="en-AU"/>
                            </w:rPr>
                          </w:pPr>
                          <w:r w:rsidRPr="003B17A0">
                            <w:rPr>
                              <w:rFonts w:cs="Calibri Light (Headings)"/>
                              <w:b/>
                              <w:noProof/>
                              <w:color w:val="FFFFFF" w:themeColor="background1"/>
                              <w:sz w:val="16"/>
                              <w:lang w:eastAsia="en-GB"/>
                            </w:rPr>
                            <w:drawing>
                              <wp:inline distT="0" distB="0" distL="0" distR="0" wp14:anchorId="37B78537" wp14:editId="745B3127">
                                <wp:extent cx="330200" cy="101600"/>
                                <wp:effectExtent l="0" t="0" r="0" b="0"/>
                                <wp:docPr id="74" name="Picture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0200" cy="101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cs="Calibri Light (Headings)"/>
                              <w:b/>
                              <w:color w:val="FFFFFF" w:themeColor="background1"/>
                              <w:sz w:val="16"/>
                              <w:lang w:val="en-AU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7BABDBD0" id="Text Box 71" o:spid="_x0000_s1035" type="#_x0000_t202" style="position:absolute;margin-left:431.5pt;margin-top:2.65pt;width:86.65pt;height:29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" filled="f" stroked="f" strokeweight=".5pt">
              <v:textbox>
                <w:txbxContent>
                  <w:p w14:paraId="2004A74B" w14:textId="080B103D" w:rsidR="003B17A0" w:rsidRPr="001961C8" w:rsidRDefault="003B17A0" w:rsidP="003B17A0">
                    <w:pPr>
                      <w:pStyle w:val="ListParagraph"/>
                      <w:rPr>
                        <w:rFonts w:cs="Calibri Light (Headings)"/>
                        <w:color w:val="FFFFFF" w:themeColor="background1"/>
                        <w:sz w:val="18"/>
                        <w:szCs w:val="18"/>
                        <w:lang w:val="en-AU"/>
                      </w:rPr>
                    </w:pPr>
                    <w:r w:rsidRPr="003B17A0">
                      <w:rPr>
                        <w:rFonts w:cs="Calibri Light (Headings)"/>
                        <w:b/>
                        <w:noProof/>
                        <w:color w:val="FFFFFF" w:themeColor="background1"/>
                        <w:sz w:val="16"/>
                        <w:lang w:val="en-AU"/>
                      </w:rPr>
                      <w:drawing>
                        <wp:inline distT="0" distB="0" distL="0" distR="0" wp14:anchorId="37B78537" wp14:editId="745B3127">
                          <wp:extent cx="330200" cy="101600"/>
                          <wp:effectExtent l="0" t="0" r="0" b="0"/>
                          <wp:docPr id="74" name="Picture 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30200" cy="101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cs="Calibri Light (Headings)"/>
                        <w:b/>
                        <w:color w:val="FFFFFF" w:themeColor="background1"/>
                        <w:sz w:val="16"/>
                        <w:lang w:val="en-AU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8B296D" w14:textId="77777777" w:rsidR="002C6F33" w:rsidRDefault="002C6F33" w:rsidP="006614E0">
      <w:r>
        <w:separator/>
      </w:r>
    </w:p>
  </w:footnote>
  <w:footnote w:type="continuationSeparator" w:id="0">
    <w:p w14:paraId="5203AF60" w14:textId="77777777" w:rsidR="002C6F33" w:rsidRDefault="002C6F33" w:rsidP="00661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CA47E3" w14:textId="25E56616" w:rsidR="00FB19F3" w:rsidRDefault="00AA2016">
    <w:pPr>
      <w:pStyle w:val="Header"/>
    </w:pPr>
    <w:r>
      <w:rPr>
        <w:noProof/>
      </w:rPr>
      <w:pict w14:anchorId="6C8A11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011162" o:spid="_x0000_s2049" type="#_x0000_t75" alt="/Users/jenny.procida-galea/Desktop/Daisy Comms Rebrand/ppt bg 02.jpg" style="position:absolute;margin-left:0;margin-top:0;width:960pt;height:540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pt bg 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52E02" w14:textId="647D9797" w:rsidR="006542C3" w:rsidRDefault="0077749E" w:rsidP="006614E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41248423" wp14:editId="25ACEAF8">
          <wp:simplePos x="0" y="0"/>
          <wp:positionH relativeFrom="column">
            <wp:posOffset>5671185</wp:posOffset>
          </wp:positionH>
          <wp:positionV relativeFrom="paragraph">
            <wp:posOffset>-477446</wp:posOffset>
          </wp:positionV>
          <wp:extent cx="666306" cy="1219199"/>
          <wp:effectExtent l="0" t="0" r="0" b="635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aisy Communications Logo - 3mm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306" cy="1219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5C34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CD4E4" w14:textId="2075D7E4" w:rsidR="00FB19F3" w:rsidRDefault="00BF6909">
    <w:pPr>
      <w:pStyle w:val="Header"/>
    </w:pPr>
    <w:r w:rsidRPr="00897BE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3E817A6" wp14:editId="4D8A0AEA">
          <wp:simplePos x="0" y="0"/>
          <wp:positionH relativeFrom="column">
            <wp:posOffset>-518796</wp:posOffset>
          </wp:positionH>
          <wp:positionV relativeFrom="paragraph">
            <wp:posOffset>-455295</wp:posOffset>
          </wp:positionV>
          <wp:extent cx="3542227" cy="2044700"/>
          <wp:effectExtent l="0" t="0" r="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Picture 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65604" cy="20581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5E71"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00C21863" wp14:editId="25C5C56E">
          <wp:simplePos x="0" y="0"/>
          <wp:positionH relativeFrom="column">
            <wp:posOffset>4866005</wp:posOffset>
          </wp:positionH>
          <wp:positionV relativeFrom="paragraph">
            <wp:posOffset>-43815</wp:posOffset>
          </wp:positionV>
          <wp:extent cx="1478280" cy="73914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739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8.25pt;height:6.7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98233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E8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16A2B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50BC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B0A0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00857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8C8C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22836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EDEB1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6B0A3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B30C5"/>
    <w:multiLevelType w:val="hybridMultilevel"/>
    <w:tmpl w:val="437A1BE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D506FB"/>
    <w:multiLevelType w:val="multilevel"/>
    <w:tmpl w:val="58F65F86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F6A400" w:themeColor="accent2"/>
        <w:position w:val="-6"/>
        <w:sz w:val="20"/>
        <w:szCs w:val="28"/>
        <w:vertAlign w:val="baseline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34C35AB"/>
    <w:multiLevelType w:val="multilevel"/>
    <w:tmpl w:val="1ECCC68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6A400" w:themeColor="accent2"/>
        <w:position w:val="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89B2E5A"/>
    <w:multiLevelType w:val="multilevel"/>
    <w:tmpl w:val="C5140D0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9400"/>
        <w:position w:val="-6"/>
        <w:sz w:val="28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B3B4F3E"/>
    <w:multiLevelType w:val="multilevel"/>
    <w:tmpl w:val="A9F6E6E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6A400" w:themeColor="accent2"/>
        <w:position w:val="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CA804E4"/>
    <w:multiLevelType w:val="multilevel"/>
    <w:tmpl w:val="B68C8A9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624BBF"/>
    <w:multiLevelType w:val="multilevel"/>
    <w:tmpl w:val="C0E24D9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F6A400" w:themeColor="accent2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F9A633E"/>
    <w:multiLevelType w:val="hybridMultilevel"/>
    <w:tmpl w:val="069252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2050D8"/>
    <w:multiLevelType w:val="multilevel"/>
    <w:tmpl w:val="9AE850C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F29400"/>
        <w:position w:val="-6"/>
        <w:sz w:val="28"/>
        <w:szCs w:val="28"/>
      </w:rPr>
    </w:lvl>
    <w:lvl w:ilvl="1">
      <w:start w:val="1"/>
      <w:numFmt w:val="bullet"/>
      <w:pStyle w:val="BullletList"/>
      <w:lvlText w:val=""/>
      <w:lvlJc w:val="left"/>
      <w:pPr>
        <w:ind w:left="2160" w:hanging="360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E476AF"/>
    <w:multiLevelType w:val="hybridMultilevel"/>
    <w:tmpl w:val="5E72B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875E0"/>
    <w:multiLevelType w:val="multilevel"/>
    <w:tmpl w:val="DC80C20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6A400" w:themeColor="accent2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FAD2BC2"/>
    <w:multiLevelType w:val="hybridMultilevel"/>
    <w:tmpl w:val="C59C9DC0"/>
    <w:lvl w:ilvl="0" w:tplc="63680E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9CBE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E606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0CC7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1E74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E283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D89F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FE63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C207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99E3044"/>
    <w:multiLevelType w:val="multilevel"/>
    <w:tmpl w:val="95848B7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6A400" w:themeColor="accent2"/>
        <w:position w:val="-6"/>
        <w:sz w:val="20"/>
        <w:szCs w:val="28"/>
      </w:rPr>
    </w:lvl>
    <w:lvl w:ilvl="1">
      <w:start w:val="1"/>
      <w:numFmt w:val="bullet"/>
      <w:lvlText w:val=""/>
      <w:lvlJc w:val="left"/>
      <w:pPr>
        <w:ind w:left="905" w:hanging="284"/>
      </w:pPr>
      <w:rPr>
        <w:rFonts w:ascii="Symbol" w:hAnsi="Symbol" w:hint="default"/>
        <w:color w:val="F29400"/>
        <w:sz w:val="20"/>
      </w:rPr>
    </w:lvl>
    <w:lvl w:ilvl="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F29400"/>
        <w:sz w:val="18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color w:val="F29400"/>
        <w:sz w:val="16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B2C25B0"/>
    <w:multiLevelType w:val="multilevel"/>
    <w:tmpl w:val="39F26E0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290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18"/>
  </w:num>
  <w:num w:numId="2">
    <w:abstractNumId w:val="13"/>
  </w:num>
  <w:num w:numId="3">
    <w:abstractNumId w:val="15"/>
  </w:num>
  <w:num w:numId="4">
    <w:abstractNumId w:val="16"/>
  </w:num>
  <w:num w:numId="5">
    <w:abstractNumId w:val="12"/>
  </w:num>
  <w:num w:numId="6">
    <w:abstractNumId w:val="14"/>
  </w:num>
  <w:num w:numId="7">
    <w:abstractNumId w:val="20"/>
  </w:num>
  <w:num w:numId="8">
    <w:abstractNumId w:val="22"/>
  </w:num>
  <w:num w:numId="9">
    <w:abstractNumId w:val="11"/>
  </w:num>
  <w:num w:numId="10">
    <w:abstractNumId w:val="19"/>
  </w:num>
  <w:num w:numId="11">
    <w:abstractNumId w:val="17"/>
  </w:num>
  <w:num w:numId="12">
    <w:abstractNumId w:val="23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  <w:num w:numId="23">
    <w:abstractNumId w:val="1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2C3"/>
    <w:rsid w:val="00002117"/>
    <w:rsid w:val="00043C7F"/>
    <w:rsid w:val="000C6BDE"/>
    <w:rsid w:val="0010404F"/>
    <w:rsid w:val="00107D00"/>
    <w:rsid w:val="001222ED"/>
    <w:rsid w:val="0013120F"/>
    <w:rsid w:val="001413AB"/>
    <w:rsid w:val="00155243"/>
    <w:rsid w:val="00186570"/>
    <w:rsid w:val="00186BD2"/>
    <w:rsid w:val="001961C8"/>
    <w:rsid w:val="001A6132"/>
    <w:rsid w:val="001B32CB"/>
    <w:rsid w:val="001C1E3D"/>
    <w:rsid w:val="001C68F3"/>
    <w:rsid w:val="001F0464"/>
    <w:rsid w:val="001F5297"/>
    <w:rsid w:val="00217F77"/>
    <w:rsid w:val="00225C34"/>
    <w:rsid w:val="00270CBC"/>
    <w:rsid w:val="00294056"/>
    <w:rsid w:val="002C6F33"/>
    <w:rsid w:val="00384E47"/>
    <w:rsid w:val="0039505A"/>
    <w:rsid w:val="00395881"/>
    <w:rsid w:val="003A0FDD"/>
    <w:rsid w:val="003B17A0"/>
    <w:rsid w:val="003D124C"/>
    <w:rsid w:val="00496A3E"/>
    <w:rsid w:val="004B42A2"/>
    <w:rsid w:val="004C1B29"/>
    <w:rsid w:val="004C434E"/>
    <w:rsid w:val="005122D2"/>
    <w:rsid w:val="0052552A"/>
    <w:rsid w:val="005855CC"/>
    <w:rsid w:val="005F1C03"/>
    <w:rsid w:val="005F7D7A"/>
    <w:rsid w:val="006309C6"/>
    <w:rsid w:val="00637A7A"/>
    <w:rsid w:val="006542C3"/>
    <w:rsid w:val="006565E4"/>
    <w:rsid w:val="006614E0"/>
    <w:rsid w:val="0067598B"/>
    <w:rsid w:val="006874A3"/>
    <w:rsid w:val="0077080F"/>
    <w:rsid w:val="0077749E"/>
    <w:rsid w:val="0078079B"/>
    <w:rsid w:val="0078211B"/>
    <w:rsid w:val="00790FC3"/>
    <w:rsid w:val="007A4A46"/>
    <w:rsid w:val="007B09B5"/>
    <w:rsid w:val="007B1077"/>
    <w:rsid w:val="007B26B2"/>
    <w:rsid w:val="007B7EB1"/>
    <w:rsid w:val="007D222E"/>
    <w:rsid w:val="007E45B3"/>
    <w:rsid w:val="007F2053"/>
    <w:rsid w:val="007F2310"/>
    <w:rsid w:val="007F6D1C"/>
    <w:rsid w:val="00875A9F"/>
    <w:rsid w:val="0088783D"/>
    <w:rsid w:val="00897BE6"/>
    <w:rsid w:val="008B632C"/>
    <w:rsid w:val="008E236E"/>
    <w:rsid w:val="008E43A9"/>
    <w:rsid w:val="008F1E7C"/>
    <w:rsid w:val="00903E16"/>
    <w:rsid w:val="00905577"/>
    <w:rsid w:val="00965E71"/>
    <w:rsid w:val="00975F2E"/>
    <w:rsid w:val="00975F62"/>
    <w:rsid w:val="009B3D52"/>
    <w:rsid w:val="00A023C6"/>
    <w:rsid w:val="00A96418"/>
    <w:rsid w:val="00AA2016"/>
    <w:rsid w:val="00AB78C9"/>
    <w:rsid w:val="00B46A9A"/>
    <w:rsid w:val="00B47D3B"/>
    <w:rsid w:val="00B70CDA"/>
    <w:rsid w:val="00B72687"/>
    <w:rsid w:val="00B76D05"/>
    <w:rsid w:val="00B8329B"/>
    <w:rsid w:val="00B94E1C"/>
    <w:rsid w:val="00BC5F2C"/>
    <w:rsid w:val="00BF6909"/>
    <w:rsid w:val="00C112E6"/>
    <w:rsid w:val="00C171AF"/>
    <w:rsid w:val="00C251E7"/>
    <w:rsid w:val="00C36CFF"/>
    <w:rsid w:val="00C3789E"/>
    <w:rsid w:val="00CA19FA"/>
    <w:rsid w:val="00CF504E"/>
    <w:rsid w:val="00D40CD8"/>
    <w:rsid w:val="00D93223"/>
    <w:rsid w:val="00E13F86"/>
    <w:rsid w:val="00E16D23"/>
    <w:rsid w:val="00EB58DF"/>
    <w:rsid w:val="00EB757B"/>
    <w:rsid w:val="00EF6A37"/>
    <w:rsid w:val="00F0178C"/>
    <w:rsid w:val="00F04582"/>
    <w:rsid w:val="00F20DFB"/>
    <w:rsid w:val="00F40D28"/>
    <w:rsid w:val="00F46DCB"/>
    <w:rsid w:val="00F9187A"/>
    <w:rsid w:val="00FB19F3"/>
    <w:rsid w:val="00FB6E30"/>
    <w:rsid w:val="00FE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8447495"/>
  <w15:chartTrackingRefBased/>
  <w15:docId w15:val="{6A5FAA51-D4FB-B143-B75C-B9FF40F3D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5E71"/>
    <w:rPr>
      <w:rFonts w:eastAsiaTheme="minorEastAsia" w:cstheme="majorHAnsi"/>
      <w:sz w:val="2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1E7C"/>
    <w:pPr>
      <w:numPr>
        <w:numId w:val="12"/>
      </w:numPr>
      <w:outlineLvl w:val="0"/>
    </w:pPr>
    <w:rPr>
      <w:rFonts w:ascii="Calibri" w:hAnsi="Calibri"/>
      <w:b/>
      <w:color w:val="2B5DA8" w:themeColor="accent1"/>
      <w:sz w:val="44"/>
      <w:szCs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783D"/>
    <w:pPr>
      <w:numPr>
        <w:ilvl w:val="1"/>
        <w:numId w:val="12"/>
      </w:numPr>
      <w:outlineLvl w:val="1"/>
    </w:pPr>
    <w:rPr>
      <w:rFonts w:ascii="Calibri" w:hAnsi="Calibri"/>
      <w:b/>
      <w:color w:val="2B5DA8" w:themeColor="accent1"/>
      <w:sz w:val="32"/>
      <w:szCs w:val="4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16D23"/>
    <w:pPr>
      <w:numPr>
        <w:ilvl w:val="2"/>
        <w:numId w:val="12"/>
      </w:numPr>
      <w:outlineLvl w:val="2"/>
    </w:pPr>
    <w:rPr>
      <w:rFonts w:ascii="Calibri" w:hAnsi="Calibri"/>
      <w:b/>
      <w:color w:val="000000" w:themeColor="text1"/>
      <w:sz w:val="24"/>
      <w:szCs w:val="24"/>
    </w:rPr>
  </w:style>
  <w:style w:type="paragraph" w:styleId="Heading4">
    <w:name w:val="heading 4"/>
    <w:aliases w:val="Header 1"/>
    <w:basedOn w:val="Normal"/>
    <w:next w:val="Normal"/>
    <w:link w:val="Heading4Char"/>
    <w:autoRedefine/>
    <w:uiPriority w:val="9"/>
    <w:unhideWhenUsed/>
    <w:rsid w:val="00217F77"/>
    <w:pPr>
      <w:outlineLvl w:val="3"/>
    </w:pPr>
    <w:rPr>
      <w:b/>
      <w:color w:val="2B5DA8" w:themeColor="accent1"/>
      <w:sz w:val="44"/>
      <w:szCs w:val="44"/>
    </w:rPr>
  </w:style>
  <w:style w:type="paragraph" w:styleId="Heading5">
    <w:name w:val="heading 5"/>
    <w:aliases w:val="Subheader 1"/>
    <w:basedOn w:val="Heading3"/>
    <w:next w:val="Normal"/>
    <w:link w:val="Heading5Char"/>
    <w:uiPriority w:val="9"/>
    <w:unhideWhenUsed/>
    <w:rsid w:val="00CA19FA"/>
    <w:pPr>
      <w:numPr>
        <w:ilvl w:val="4"/>
      </w:numPr>
      <w:outlineLvl w:val="4"/>
    </w:pPr>
    <w:rPr>
      <w:sz w:val="28"/>
    </w:rPr>
  </w:style>
  <w:style w:type="paragraph" w:styleId="Heading6">
    <w:name w:val="heading 6"/>
    <w:aliases w:val="Subheader 2"/>
    <w:basedOn w:val="Heading3"/>
    <w:next w:val="Normal"/>
    <w:link w:val="Heading6Char"/>
    <w:uiPriority w:val="9"/>
    <w:unhideWhenUsed/>
    <w:rsid w:val="00CA19FA"/>
    <w:pPr>
      <w:numPr>
        <w:ilvl w:val="5"/>
      </w:numPr>
      <w:outlineLvl w:val="5"/>
    </w:p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CA19FA"/>
    <w:pPr>
      <w:keepNext/>
      <w:keepLines/>
      <w:numPr>
        <w:ilvl w:val="6"/>
        <w:numId w:val="12"/>
      </w:numPr>
      <w:spacing w:before="40"/>
      <w:outlineLvl w:val="6"/>
    </w:pPr>
    <w:rPr>
      <w:rFonts w:eastAsiaTheme="majorEastAsia" w:cstheme="majorBidi"/>
      <w:i/>
      <w:iCs/>
      <w:color w:val="152E5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19FA"/>
    <w:pPr>
      <w:keepNext/>
      <w:keepLines/>
      <w:numPr>
        <w:ilvl w:val="7"/>
        <w:numId w:val="12"/>
      </w:numPr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19FA"/>
    <w:pPr>
      <w:keepNext/>
      <w:keepLines/>
      <w:numPr>
        <w:ilvl w:val="8"/>
        <w:numId w:val="12"/>
      </w:numPr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2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42C3"/>
    <w:rPr>
      <w:rFonts w:asciiTheme="majorHAnsi" w:hAnsiTheme="majorHAnsi"/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unhideWhenUsed/>
    <w:rsid w:val="006542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42C3"/>
    <w:rPr>
      <w:rFonts w:asciiTheme="majorHAnsi" w:hAnsiTheme="majorHAnsi"/>
      <w:color w:val="000000" w:themeColor="text1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1B32CB"/>
    <w:pPr>
      <w:keepNext/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0457D" w:themeColor="accent1" w:themeShade="BF"/>
      <w:sz w:val="28"/>
      <w:szCs w:val="28"/>
      <w:lang w:val="en-US"/>
    </w:rPr>
  </w:style>
  <w:style w:type="paragraph" w:customStyle="1" w:styleId="BullletList">
    <w:name w:val="Bulllet List"/>
    <w:basedOn w:val="Normal"/>
    <w:next w:val="Normal"/>
    <w:uiPriority w:val="10"/>
    <w:rsid w:val="00875A9F"/>
    <w:pPr>
      <w:numPr>
        <w:ilvl w:val="1"/>
        <w:numId w:val="1"/>
      </w:numPr>
      <w:spacing w:after="200"/>
    </w:pPr>
    <w:rPr>
      <w:rFonts w:ascii="Calibri" w:eastAsia="Calibri" w:hAnsi="Calibri" w:cs="Times New Roman"/>
      <w:color w:val="3E3D40"/>
      <w:szCs w:val="22"/>
      <w:lang w:eastAsia="en-GB"/>
    </w:rPr>
  </w:style>
  <w:style w:type="paragraph" w:customStyle="1" w:styleId="DaisyBulletPointList">
    <w:name w:val="Daisy Bullet Point List"/>
    <w:basedOn w:val="BullletList"/>
    <w:link w:val="DaisyBulletPointListChar"/>
    <w:autoRedefine/>
    <w:qFormat/>
    <w:rsid w:val="00F0178C"/>
    <w:pPr>
      <w:numPr>
        <w:ilvl w:val="0"/>
        <w:numId w:val="0"/>
      </w:numPr>
      <w:ind w:left="360" w:hanging="360"/>
    </w:pPr>
    <w:rPr>
      <w:rFonts w:asciiTheme="minorHAnsi" w:hAnsiTheme="minorHAnsi" w:cstheme="majorHAnsi"/>
      <w:szCs w:val="20"/>
    </w:rPr>
  </w:style>
  <w:style w:type="character" w:customStyle="1" w:styleId="DaisyBulletPointListChar">
    <w:name w:val="Daisy Bullet Point List Char"/>
    <w:basedOn w:val="DefaultParagraphFont"/>
    <w:link w:val="DaisyBulletPointList"/>
    <w:rsid w:val="00F0178C"/>
    <w:rPr>
      <w:rFonts w:eastAsia="Calibri" w:cstheme="majorHAnsi"/>
      <w:color w:val="3E3D40"/>
      <w:sz w:val="22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F1E7C"/>
    <w:rPr>
      <w:rFonts w:ascii="Calibri" w:eastAsiaTheme="minorEastAsia" w:hAnsi="Calibri" w:cstheme="majorHAnsi"/>
      <w:b/>
      <w:color w:val="2B5DA8" w:themeColor="accent1"/>
      <w:sz w:val="44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88783D"/>
    <w:rPr>
      <w:rFonts w:ascii="Calibri" w:eastAsiaTheme="minorEastAsia" w:hAnsi="Calibri" w:cstheme="majorHAnsi"/>
      <w:b/>
      <w:color w:val="2B5DA8" w:themeColor="accent1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E16D23"/>
    <w:rPr>
      <w:rFonts w:ascii="Calibri" w:eastAsiaTheme="minorEastAsia" w:hAnsi="Calibri" w:cstheme="majorHAnsi"/>
      <w:b/>
      <w:color w:val="000000" w:themeColor="text1"/>
    </w:rPr>
  </w:style>
  <w:style w:type="character" w:customStyle="1" w:styleId="Heading4Char">
    <w:name w:val="Heading 4 Char"/>
    <w:aliases w:val="Header 1 Char"/>
    <w:basedOn w:val="DefaultParagraphFont"/>
    <w:link w:val="Heading4"/>
    <w:uiPriority w:val="9"/>
    <w:rsid w:val="00217F77"/>
    <w:rPr>
      <w:rFonts w:asciiTheme="majorHAnsi" w:eastAsiaTheme="minorEastAsia" w:hAnsiTheme="majorHAnsi" w:cstheme="majorHAnsi"/>
      <w:b/>
      <w:color w:val="2B5DA8" w:themeColor="accent1"/>
      <w:sz w:val="44"/>
      <w:szCs w:val="44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897BE6"/>
    <w:pPr>
      <w:numPr>
        <w:ilvl w:val="1"/>
      </w:numPr>
      <w:spacing w:after="160"/>
    </w:pPr>
    <w:rPr>
      <w:rFonts w:cs="Times New Roman (Body CS)"/>
      <w:color w:val="000000" w:themeColor="text1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97BE6"/>
    <w:rPr>
      <w:rFonts w:asciiTheme="majorHAnsi" w:eastAsiaTheme="minorEastAsia" w:hAnsiTheme="majorHAnsi" w:cs="Times New Roman (Body CS)"/>
      <w:color w:val="000000" w:themeColor="text1"/>
      <w:sz w:val="40"/>
      <w:szCs w:val="22"/>
    </w:rPr>
  </w:style>
  <w:style w:type="paragraph" w:styleId="ListParagraph">
    <w:name w:val="List Paragraph"/>
    <w:basedOn w:val="Normal"/>
    <w:uiPriority w:val="34"/>
    <w:qFormat/>
    <w:rsid w:val="009B3D52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72687"/>
    <w:rPr>
      <w:rFonts w:asciiTheme="majorHAnsi" w:hAnsiTheme="majorHAnsi"/>
      <w:color w:val="000000" w:themeColor="text1"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9B3D52"/>
    <w:pPr>
      <w:spacing w:before="120"/>
      <w:ind w:left="200"/>
    </w:pPr>
    <w:rPr>
      <w:b/>
      <w:bCs/>
      <w:szCs w:val="22"/>
    </w:rPr>
  </w:style>
  <w:style w:type="character" w:styleId="Hyperlink">
    <w:name w:val="Hyperlink"/>
    <w:basedOn w:val="DefaultParagraphFont"/>
    <w:uiPriority w:val="99"/>
    <w:unhideWhenUsed/>
    <w:rsid w:val="009B3D52"/>
    <w:rPr>
      <w:rFonts w:asciiTheme="majorHAnsi" w:hAnsiTheme="majorHAnsi"/>
      <w:color w:val="0563C1" w:themeColor="hyperlink"/>
      <w:sz w:val="2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9B3D52"/>
    <w:pPr>
      <w:spacing w:before="120"/>
    </w:pPr>
    <w:rPr>
      <w:b/>
      <w:bCs/>
      <w:i/>
      <w:i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B3D52"/>
    <w:pPr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9B3D52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9B3D52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9B3D52"/>
    <w:pPr>
      <w:ind w:left="1000"/>
    </w:pPr>
  </w:style>
  <w:style w:type="paragraph" w:styleId="TOC7">
    <w:name w:val="toc 7"/>
    <w:basedOn w:val="Normal"/>
    <w:next w:val="Normal"/>
    <w:autoRedefine/>
    <w:uiPriority w:val="39"/>
    <w:unhideWhenUsed/>
    <w:rsid w:val="009B3D52"/>
    <w:pPr>
      <w:ind w:left="1200"/>
    </w:pPr>
  </w:style>
  <w:style w:type="paragraph" w:styleId="TOC8">
    <w:name w:val="toc 8"/>
    <w:basedOn w:val="Normal"/>
    <w:next w:val="Normal"/>
    <w:autoRedefine/>
    <w:uiPriority w:val="39"/>
    <w:unhideWhenUsed/>
    <w:rsid w:val="009B3D52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9B3D52"/>
    <w:pPr>
      <w:ind w:left="1600"/>
    </w:pPr>
  </w:style>
  <w:style w:type="table" w:styleId="GridTable1Light-Accent5">
    <w:name w:val="Grid Table 1 Light Accent 5"/>
    <w:basedOn w:val="TableNormal"/>
    <w:uiPriority w:val="46"/>
    <w:rsid w:val="007B26B2"/>
    <w:tblPr>
      <w:tblStyleRowBandSize w:val="1"/>
      <w:tblStyleColBandSize w:val="1"/>
      <w:tblBorders>
        <w:top w:val="single" w:sz="4" w:space="0" w:color="EFF3FB" w:themeColor="accent5" w:themeTint="66"/>
        <w:left w:val="single" w:sz="4" w:space="0" w:color="EFF3FB" w:themeColor="accent5" w:themeTint="66"/>
        <w:bottom w:val="single" w:sz="4" w:space="0" w:color="EFF3FB" w:themeColor="accent5" w:themeTint="66"/>
        <w:right w:val="single" w:sz="4" w:space="0" w:color="EFF3FB" w:themeColor="accent5" w:themeTint="66"/>
        <w:insideH w:val="single" w:sz="4" w:space="0" w:color="EFF3FB" w:themeColor="accent5" w:themeTint="66"/>
        <w:insideV w:val="single" w:sz="4" w:space="0" w:color="EFF3F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7EDF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EDF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7B26B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aisyTable">
    <w:name w:val="Daisy Table"/>
    <w:basedOn w:val="TableNormal"/>
    <w:uiPriority w:val="99"/>
    <w:rsid w:val="007B26B2"/>
    <w:rPr>
      <w:rFonts w:ascii="Calibri" w:eastAsia="Calibri" w:hAnsi="Calibri" w:cs="Arial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3064"/>
      </w:tcPr>
    </w:tblStylePr>
  </w:style>
  <w:style w:type="character" w:styleId="Strong">
    <w:name w:val="Strong"/>
    <w:uiPriority w:val="22"/>
    <w:rsid w:val="004B42A2"/>
    <w:rPr>
      <w:b/>
      <w:bCs/>
      <w:lang w:val="en-GB"/>
    </w:rPr>
  </w:style>
  <w:style w:type="character" w:customStyle="1" w:styleId="Heading5Char">
    <w:name w:val="Heading 5 Char"/>
    <w:aliases w:val="Subheader 1 Char"/>
    <w:basedOn w:val="DefaultParagraphFont"/>
    <w:link w:val="Heading5"/>
    <w:uiPriority w:val="9"/>
    <w:rsid w:val="00CA19FA"/>
    <w:rPr>
      <w:rFonts w:ascii="Calibri" w:eastAsiaTheme="minorEastAsia" w:hAnsi="Calibri" w:cstheme="majorHAnsi"/>
      <w:b/>
      <w:color w:val="2B5DA8" w:themeColor="accent1"/>
      <w:sz w:val="28"/>
    </w:rPr>
  </w:style>
  <w:style w:type="character" w:customStyle="1" w:styleId="Heading6Char">
    <w:name w:val="Heading 6 Char"/>
    <w:aliases w:val="Subheader 2 Char"/>
    <w:basedOn w:val="DefaultParagraphFont"/>
    <w:link w:val="Heading6"/>
    <w:uiPriority w:val="9"/>
    <w:rsid w:val="00CA19FA"/>
    <w:rPr>
      <w:rFonts w:ascii="Calibri" w:eastAsiaTheme="minorEastAsia" w:hAnsi="Calibri" w:cstheme="majorHAnsi"/>
      <w:b/>
      <w:color w:val="000000" w:themeColor="text1"/>
      <w:sz w:val="20"/>
    </w:rPr>
  </w:style>
  <w:style w:type="paragraph" w:styleId="IntenseQuote">
    <w:name w:val="Intense Quote"/>
    <w:aliases w:val="Headers (no numbers)"/>
    <w:basedOn w:val="Normal"/>
    <w:next w:val="Normal"/>
    <w:link w:val="IntenseQuoteChar"/>
    <w:autoRedefine/>
    <w:uiPriority w:val="30"/>
    <w:qFormat/>
    <w:rsid w:val="001B32CB"/>
    <w:rPr>
      <w:b/>
      <w:color w:val="2B5DA8" w:themeColor="accent1"/>
      <w:sz w:val="44"/>
      <w:szCs w:val="4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19FA"/>
    <w:rPr>
      <w:rFonts w:asciiTheme="majorHAnsi" w:eastAsiaTheme="majorEastAsia" w:hAnsiTheme="majorHAnsi" w:cstheme="majorBidi"/>
      <w:i/>
      <w:iCs/>
      <w:color w:val="152E53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1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19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IntenseQuoteChar">
    <w:name w:val="Intense Quote Char"/>
    <w:aliases w:val="Headers (no numbers) Char"/>
    <w:basedOn w:val="DefaultParagraphFont"/>
    <w:link w:val="IntenseQuote"/>
    <w:uiPriority w:val="30"/>
    <w:rsid w:val="001B32CB"/>
    <w:rPr>
      <w:rFonts w:asciiTheme="majorHAnsi" w:eastAsiaTheme="minorEastAsia" w:hAnsiTheme="majorHAnsi" w:cstheme="majorHAnsi"/>
      <w:b/>
      <w:color w:val="2B5DA8" w:themeColor="accent1"/>
      <w:sz w:val="44"/>
      <w:szCs w:val="44"/>
    </w:rPr>
  </w:style>
  <w:style w:type="character" w:styleId="SubtleReference">
    <w:name w:val="Subtle Reference"/>
    <w:aliases w:val="Table Categories"/>
    <w:uiPriority w:val="31"/>
    <w:qFormat/>
    <w:rsid w:val="00217F77"/>
    <w:rPr>
      <w:rFonts w:asciiTheme="minorHAnsi" w:hAnsiTheme="minorHAnsi"/>
      <w:b/>
      <w:color w:val="FFFFFF" w:themeColor="background1"/>
    </w:rPr>
  </w:style>
  <w:style w:type="paragraph" w:styleId="NoSpacing">
    <w:name w:val="No Spacing"/>
    <w:uiPriority w:val="1"/>
    <w:rsid w:val="00217F77"/>
    <w:rPr>
      <w:rFonts w:asciiTheme="majorHAnsi" w:eastAsiaTheme="minorEastAsia" w:hAnsiTheme="majorHAnsi" w:cstheme="majorHAnsi"/>
      <w:sz w:val="20"/>
      <w:szCs w:val="20"/>
    </w:rPr>
  </w:style>
  <w:style w:type="paragraph" w:styleId="Title">
    <w:name w:val="Title"/>
    <w:basedOn w:val="Normal"/>
    <w:next w:val="Normal"/>
    <w:link w:val="TitleChar"/>
    <w:autoRedefine/>
    <w:uiPriority w:val="10"/>
    <w:rsid w:val="00217F77"/>
    <w:pPr>
      <w:contextualSpacing/>
    </w:pPr>
    <w:rPr>
      <w:rFonts w:eastAsiaTheme="majorEastAsia" w:cs="Times New Roman (Headings CS)"/>
      <w:b/>
      <w:color w:val="2B5DA8" w:themeColor="accent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7F77"/>
    <w:rPr>
      <w:rFonts w:asciiTheme="majorHAnsi" w:eastAsiaTheme="majorEastAsia" w:hAnsiTheme="majorHAnsi" w:cs="Times New Roman (Headings CS)"/>
      <w:b/>
      <w:color w:val="2B5DA8" w:themeColor="accent1"/>
      <w:kern w:val="28"/>
      <w:sz w:val="72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F0178C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17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3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elson.ac.uk/apprenticeships/our-apprenticeships/" TargetMode="External"/><Relationship Id="rId18" Type="http://schemas.openxmlformats.org/officeDocument/2006/relationships/hyperlink" Target="https://www.reed.co.uk/career-advice/cvs/cv-templates/" TargetMode="External"/><Relationship Id="rId26" Type="http://schemas.openxmlformats.org/officeDocument/2006/relationships/hyperlink" Target="https://www.nelson.ac.uk/wp-content/uploads/2017/08/Apprenticeship-Guide-2021-2022-small-1.pdf" TargetMode="External"/><Relationship Id="rId39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www.accross.ac.uk/travelling-to-college/" TargetMode="External"/><Relationship Id="rId34" Type="http://schemas.openxmlformats.org/officeDocument/2006/relationships/hyperlink" Target="https://www.totaljobs.com/advice/cv-templates" TargetMode="External"/><Relationship Id="rId42" Type="http://schemas.openxmlformats.org/officeDocument/2006/relationships/header" Target="header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accross.ac.uk/wp-content/uploads/2017/08/Apprenticeship-Guide-2021-2022-small-1.pdf" TargetMode="External"/><Relationship Id="rId17" Type="http://schemas.openxmlformats.org/officeDocument/2006/relationships/hyperlink" Target="https://templates.office.com/en-us/resume-templates" TargetMode="External"/><Relationship Id="rId25" Type="http://schemas.openxmlformats.org/officeDocument/2006/relationships/hyperlink" Target="https://www.accross.ac.uk/apprenticeships/vacancies/" TargetMode="External"/><Relationship Id="rId33" Type="http://schemas.openxmlformats.org/officeDocument/2006/relationships/hyperlink" Target="https://www.reed.co.uk/career-advice/cvs/cv-templates/" TargetMode="External"/><Relationship Id="rId38" Type="http://schemas.openxmlformats.org/officeDocument/2006/relationships/hyperlink" Target="https://www.accross.ac.uk/services-and-facilities/financial-support/16-18/" TargetMode="External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reed.co.uk/career-advice/work-experience-letter-template/" TargetMode="External"/><Relationship Id="rId20" Type="http://schemas.openxmlformats.org/officeDocument/2006/relationships/hyperlink" Target="https://www.nelson.ac.uk/wp-content/uploads/2021/02/NCC-Bus-Guide-2021-2022-digital.pdf" TargetMode="External"/><Relationship Id="rId29" Type="http://schemas.openxmlformats.org/officeDocument/2006/relationships/hyperlink" Target="https://www.accross.ac.uk/apprenticeships/our-apprenticeships/" TargetMode="External"/><Relationship Id="rId41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elson.ac.uk/wp-content/uploads/2017/08/Apprenticeship-Guide-2021-2022-small-1.pdf" TargetMode="External"/><Relationship Id="rId24" Type="http://schemas.openxmlformats.org/officeDocument/2006/relationships/hyperlink" Target="https://www.nelson.ac.uk/apprenticeships/vacancies/" TargetMode="External"/><Relationship Id="rId32" Type="http://schemas.openxmlformats.org/officeDocument/2006/relationships/hyperlink" Target="https://templates.office.com/en-us/resume-templates" TargetMode="External"/><Relationship Id="rId37" Type="http://schemas.openxmlformats.org/officeDocument/2006/relationships/hyperlink" Target="https://www.nelson.ac.uk/services-and-facilities/financial-support/16-18/" TargetMode="External"/><Relationship Id="rId40" Type="http://schemas.openxmlformats.org/officeDocument/2006/relationships/image" Target="media/image4.png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prospects.ac.uk/jobs-and-work-experience/work-experience-and-internships/how-to-ask-employers-for-work-experience" TargetMode="External"/><Relationship Id="rId23" Type="http://schemas.openxmlformats.org/officeDocument/2006/relationships/hyperlink" Target="https://www.accross.ac.uk/services-and-facilities/financial-support/16-18/" TargetMode="External"/><Relationship Id="rId28" Type="http://schemas.openxmlformats.org/officeDocument/2006/relationships/hyperlink" Target="https://www.nelson.ac.uk/apprenticeships/our-apprenticeships/" TargetMode="External"/><Relationship Id="rId36" Type="http://schemas.openxmlformats.org/officeDocument/2006/relationships/hyperlink" Target="https://www.accross.ac.uk/travelling-to-college/" TargetMode="External"/><Relationship Id="rId10" Type="http://schemas.openxmlformats.org/officeDocument/2006/relationships/hyperlink" Target="https://www.accross.ac.uk/apprenticeships/vacancies/" TargetMode="External"/><Relationship Id="rId19" Type="http://schemas.openxmlformats.org/officeDocument/2006/relationships/hyperlink" Target="https://www.totaljobs.com/advice/cv-templates" TargetMode="External"/><Relationship Id="rId31" Type="http://schemas.openxmlformats.org/officeDocument/2006/relationships/hyperlink" Target="https://www.reed.co.uk/career-advice/work-experience-letter-template/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nelson.ac.uk/apprenticeships/vacancies/" TargetMode="External"/><Relationship Id="rId14" Type="http://schemas.openxmlformats.org/officeDocument/2006/relationships/hyperlink" Target="https://www.accross.ac.uk/apprenticeships/our-apprenticeships/" TargetMode="External"/><Relationship Id="rId22" Type="http://schemas.openxmlformats.org/officeDocument/2006/relationships/hyperlink" Target="https://www.nelson.ac.uk/services-and-facilities/financial-support/16-18/" TargetMode="External"/><Relationship Id="rId27" Type="http://schemas.openxmlformats.org/officeDocument/2006/relationships/hyperlink" Target="https://www.accross.ac.uk/wp-content/uploads/2017/08/Apprenticeship-Guide-2021-2022-small-1.pdf" TargetMode="External"/><Relationship Id="rId30" Type="http://schemas.openxmlformats.org/officeDocument/2006/relationships/hyperlink" Target="https://www.prospects.ac.uk/jobs-and-work-experience/work-experience-and-internships/how-to-ask-employers-for-work-experience" TargetMode="External"/><Relationship Id="rId35" Type="http://schemas.openxmlformats.org/officeDocument/2006/relationships/hyperlink" Target="https://www.nelson.ac.uk/wp-content/uploads/2021/02/NCC-Bus-Guide-2021-2022-digital.pdf" TargetMode="External"/><Relationship Id="rId43" Type="http://schemas.openxmlformats.org/officeDocument/2006/relationships/header" Target="header2.xml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0.emf"/><Relationship Id="rId7" Type="http://schemas.openxmlformats.org/officeDocument/2006/relationships/image" Target="media/image140.emf"/><Relationship Id="rId2" Type="http://schemas.openxmlformats.org/officeDocument/2006/relationships/image" Target="media/image12.emf"/><Relationship Id="rId1" Type="http://schemas.openxmlformats.org/officeDocument/2006/relationships/image" Target="media/image11.jpg"/><Relationship Id="rId6" Type="http://schemas.openxmlformats.org/officeDocument/2006/relationships/image" Target="media/image14.emf"/><Relationship Id="rId5" Type="http://schemas.openxmlformats.org/officeDocument/2006/relationships/image" Target="media/image130.emf"/><Relationship Id="rId4" Type="http://schemas.openxmlformats.org/officeDocument/2006/relationships/image" Target="media/image1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Daisy Comms">
      <a:dk1>
        <a:srgbClr val="000000"/>
      </a:dk1>
      <a:lt1>
        <a:srgbClr val="FFFFFF"/>
      </a:lt1>
      <a:dk2>
        <a:srgbClr val="1E1E1E"/>
      </a:dk2>
      <a:lt2>
        <a:srgbClr val="EDEDED"/>
      </a:lt2>
      <a:accent1>
        <a:srgbClr val="2B5DA8"/>
      </a:accent1>
      <a:accent2>
        <a:srgbClr val="F6A400"/>
      </a:accent2>
      <a:accent3>
        <a:srgbClr val="003064"/>
      </a:accent3>
      <a:accent4>
        <a:srgbClr val="ACC8EA"/>
      </a:accent4>
      <a:accent5>
        <a:srgbClr val="D8E2F5"/>
      </a:accent5>
      <a:accent6>
        <a:srgbClr val="3C6DA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EE5F14C-4BE8-4CCB-876C-80BD8C2C1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42B8011C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Caitlin Nuttall</cp:lastModifiedBy>
  <cp:revision>2</cp:revision>
  <cp:lastPrinted>2019-08-14T09:46:00Z</cp:lastPrinted>
  <dcterms:created xsi:type="dcterms:W3CDTF">2021-05-05T13:33:00Z</dcterms:created>
  <dcterms:modified xsi:type="dcterms:W3CDTF">2021-05-05T13:33:00Z</dcterms:modified>
</cp:coreProperties>
</file>