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1F136" w14:textId="4FFAA7CA" w:rsidR="00BF6909" w:rsidRDefault="004A34FD" w:rsidP="00C171AF">
      <w:pPr>
        <w:rPr>
          <w:rStyle w:val="Heading1Char"/>
          <w:rFonts w:ascii="Neue Haas Grotesk Text Pro" w:hAnsi="Neue Haas Grotesk Text Pro"/>
          <w:bCs/>
          <w:color w:val="212121"/>
          <w:sz w:val="56"/>
          <w:szCs w:val="56"/>
        </w:rPr>
      </w:pPr>
      <w:bookmarkStart w:id="0" w:name="_Toc16684154"/>
      <w:r w:rsidRPr="00897BE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1DFC5E2" wp14:editId="7413B7EE">
            <wp:simplePos x="0" y="0"/>
            <wp:positionH relativeFrom="column">
              <wp:posOffset>5019463</wp:posOffset>
            </wp:positionH>
            <wp:positionV relativeFrom="paragraph">
              <wp:posOffset>-149225</wp:posOffset>
            </wp:positionV>
            <wp:extent cx="2860464" cy="2951433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64" cy="2951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3A5A7" w14:textId="5FB970F8" w:rsidR="00637A7A" w:rsidRPr="00BA436D" w:rsidRDefault="00BA436D" w:rsidP="00C171AF">
      <w:pPr>
        <w:rPr>
          <w:rStyle w:val="Heading1Char"/>
          <w:rFonts w:ascii="Neue Haas Grotesk Text Pro" w:hAnsi="Neue Haas Grotesk Text Pro"/>
          <w:bCs/>
          <w:color w:val="212121"/>
          <w:sz w:val="96"/>
          <w:szCs w:val="96"/>
        </w:rPr>
      </w:pPr>
      <w:r w:rsidRPr="00BA436D">
        <w:rPr>
          <w:rStyle w:val="Heading1Char"/>
          <w:rFonts w:ascii="Neue Haas Grotesk Text Pro" w:hAnsi="Neue Haas Grotesk Text Pro"/>
          <w:bCs/>
          <w:color w:val="212121"/>
          <w:sz w:val="96"/>
          <w:szCs w:val="96"/>
        </w:rPr>
        <w:t xml:space="preserve">Sample email </w:t>
      </w:r>
    </w:p>
    <w:p w14:paraId="49F316F4" w14:textId="10B3CD5E" w:rsidR="003D124C" w:rsidRPr="00C171AF" w:rsidRDefault="00BA436D" w:rsidP="00637A7A">
      <w:pPr>
        <w:ind w:left="-510" w:firstLine="510"/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</w:pPr>
      <w:r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  <w:t xml:space="preserve">requesting work experience </w:t>
      </w:r>
    </w:p>
    <w:p w14:paraId="5278C81F" w14:textId="36A0F299" w:rsidR="00F0178C" w:rsidRPr="00F0178C" w:rsidRDefault="004A34FD" w:rsidP="00F0178C">
      <w:pPr>
        <w:rPr>
          <w:rFonts w:ascii="Neue Haas Grotesk Text Pro" w:hAnsi="Neue Haas Grotesk Text Pro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F841D" wp14:editId="0AC29884">
                <wp:simplePos x="0" y="0"/>
                <wp:positionH relativeFrom="column">
                  <wp:posOffset>-89535</wp:posOffset>
                </wp:positionH>
                <wp:positionV relativeFrom="paragraph">
                  <wp:posOffset>226060</wp:posOffset>
                </wp:positionV>
                <wp:extent cx="6388735" cy="560451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735" cy="560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B3C0C" w14:textId="1B4CC6F1" w:rsidR="00BA436D" w:rsidRPr="004A34FD" w:rsidRDefault="00BA436D" w:rsidP="00BA436D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20"/>
                              </w:rPr>
                            </w:pPr>
                            <w:r w:rsidRPr="004A34FD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20"/>
                              </w:rPr>
                              <w:t>This should be tweaked and adapted so it describes yourself and your experience.</w:t>
                            </w:r>
                          </w:p>
                          <w:p w14:paraId="1ECF8C79" w14:textId="77777777" w:rsidR="00BA436D" w:rsidRPr="004A34FD" w:rsidRDefault="00BA436D" w:rsidP="00BA436D">
                            <w:pPr>
                              <w:rPr>
                                <w:rFonts w:ascii="Neue Haas Grotesk Text Pro" w:hAnsi="Neue Haas Grotesk Text Pro"/>
                                <w:sz w:val="20"/>
                              </w:rPr>
                            </w:pPr>
                          </w:p>
                          <w:p w14:paraId="42D5F135" w14:textId="44EBA2C1" w:rsidR="00BA436D" w:rsidRPr="004A34FD" w:rsidRDefault="00BA436D" w:rsidP="00BA436D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sz w:val="20"/>
                              </w:rPr>
                            </w:pPr>
                            <w:r w:rsidRPr="004A34FD">
                              <w:rPr>
                                <w:rFonts w:ascii="Neue Haas Grotesk Text Pro" w:hAnsi="Neue Haas Grotesk Text Pro"/>
                                <w:b/>
                                <w:bCs/>
                                <w:sz w:val="20"/>
                              </w:rPr>
                              <w:t xml:space="preserve">To: </w:t>
                            </w:r>
                            <w:hyperlink r:id="rId9" w:history="1">
                              <w:r w:rsidRPr="004A34FD">
                                <w:rPr>
                                  <w:rStyle w:val="Hyperlink"/>
                                  <w:rFonts w:ascii="Neue Haas Grotesk Text Pro" w:hAnsi="Neue Haas Grotesk Text Pro"/>
                                  <w:b/>
                                  <w:bCs/>
                                </w:rPr>
                                <w:t>themanager@joebloggscompany.com</w:t>
                              </w:r>
                            </w:hyperlink>
                          </w:p>
                          <w:p w14:paraId="24935266" w14:textId="77777777" w:rsidR="00BA436D" w:rsidRPr="004A34FD" w:rsidRDefault="00BA436D" w:rsidP="00BA436D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sz w:val="20"/>
                              </w:rPr>
                            </w:pPr>
                            <w:r w:rsidRPr="004A34FD">
                              <w:rPr>
                                <w:rFonts w:ascii="Neue Haas Grotesk Text Pro" w:hAnsi="Neue Haas Grotesk Text Pro"/>
                                <w:b/>
                                <w:bCs/>
                                <w:sz w:val="20"/>
                              </w:rPr>
                              <w:t>From: Susan Smith</w:t>
                            </w:r>
                          </w:p>
                          <w:p w14:paraId="42CCEC38" w14:textId="77777777" w:rsidR="00BA436D" w:rsidRPr="004A34FD" w:rsidRDefault="00BA436D" w:rsidP="00BA436D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sz w:val="20"/>
                              </w:rPr>
                            </w:pPr>
                            <w:r w:rsidRPr="004A34FD">
                              <w:rPr>
                                <w:rFonts w:ascii="Neue Haas Grotesk Text Pro" w:hAnsi="Neue Haas Grotesk Text Pro"/>
                                <w:b/>
                                <w:bCs/>
                                <w:sz w:val="20"/>
                              </w:rPr>
                              <w:t>Re: Apprenticeship Enquiry</w:t>
                            </w:r>
                          </w:p>
                          <w:p w14:paraId="4A8F0007" w14:textId="77777777" w:rsidR="00BA436D" w:rsidRPr="004A34FD" w:rsidRDefault="00BA436D" w:rsidP="00BA436D">
                            <w:pPr>
                              <w:tabs>
                                <w:tab w:val="left" w:pos="3168"/>
                              </w:tabs>
                              <w:rPr>
                                <w:rFonts w:ascii="Neue Haas Grotesk Text Pro" w:hAnsi="Neue Haas Grotesk Text Pro"/>
                                <w:sz w:val="20"/>
                              </w:rPr>
                            </w:pPr>
                          </w:p>
                          <w:p w14:paraId="6B00E4A8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Good Afternoon,</w:t>
                            </w:r>
                          </w:p>
                          <w:p w14:paraId="1C50F240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</w:p>
                          <w:p w14:paraId="686A4668" w14:textId="0C4FC0FA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I have recently applied for a Customer Service Apprenticeship with the Nelson and Colne College Group and am writing to enquire i</w:t>
                            </w:r>
                            <w:r w:rsidR="00E4611C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f you would consider hiring an A</w:t>
                            </w: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pprentice at your organisation.</w:t>
                            </w:r>
                          </w:p>
                          <w:p w14:paraId="1812A008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</w:p>
                          <w:p w14:paraId="501BF6B8" w14:textId="0DAE9D61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 xml:space="preserve">The course requires me to secure a work </w:t>
                            </w:r>
                            <w:r w:rsidR="00E4611C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 xml:space="preserve">placement in a Customer Service </w:t>
                            </w: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related role, and having researched your company, I believe I would be a good fit for your organisation.</w:t>
                            </w:r>
                          </w:p>
                          <w:p w14:paraId="564E0003" w14:textId="77777777" w:rsidR="004A34FD" w:rsidRPr="004A34FD" w:rsidRDefault="004A34F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</w:p>
                          <w:p w14:paraId="5BD4E31C" w14:textId="20245EA1" w:rsidR="00BA436D" w:rsidRPr="004A34FD" w:rsidRDefault="00E4611C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I am a pro</w:t>
                            </w:r>
                            <w:r w:rsidR="00BA436D"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active and confident person and enjoy dealing with the general public both face to face, via email/social media and on the telephone. I recently held a part time position as a waitress in a local restaurant and this allowed me to develop my service skills, handle complaints, opera</w:t>
                            </w:r>
                            <w: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te the till and other equipment</w:t>
                            </w:r>
                            <w:r w:rsidR="00BA436D"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 xml:space="preserve"> - whilst displaying excellent customer service skills.</w:t>
                            </w:r>
                          </w:p>
                          <w:p w14:paraId="092DAB32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</w:p>
                          <w:p w14:paraId="11198317" w14:textId="3B149D30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I am a people person and would really en</w:t>
                            </w:r>
                            <w:r w:rsidR="00E4611C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 xml:space="preserve">joy the opportunity to work at </w:t>
                            </w: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XXXXXXX and develop my knowledge and skills. I aspire to become a Customer Service Manager in the future.</w:t>
                            </w:r>
                          </w:p>
                          <w:p w14:paraId="1AC6BBA3" w14:textId="27A40A4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I would like the opportunity to meet either online or face to face (</w:t>
                            </w:r>
                            <w:proofErr w:type="spellStart"/>
                            <w:r w:rsidR="00E4611C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Covid</w:t>
                            </w:r>
                            <w:proofErr w:type="spellEnd"/>
                            <w:r w:rsidR="00E4611C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 xml:space="preserve"> restrictions permitting) </w:t>
                            </w: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and further discuss any opportunities you have. I w</w:t>
                            </w:r>
                            <w:r w:rsidR="00E4611C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ould very much appreciate it if</w:t>
                            </w: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 xml:space="preserve"> you could get in touch with me.</w:t>
                            </w:r>
                          </w:p>
                          <w:p w14:paraId="55190B1E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</w:p>
                          <w:p w14:paraId="3CCC72DD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b/>
                                <w:bCs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b/>
                                <w:bCs/>
                                <w:sz w:val="20"/>
                                <w:lang w:eastAsia="en-GB"/>
                              </w:rPr>
                              <w:t>My contact details are:</w:t>
                            </w:r>
                          </w:p>
                          <w:p w14:paraId="0A5F5085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b/>
                                <w:bCs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b/>
                                <w:bCs/>
                                <w:sz w:val="20"/>
                                <w:lang w:eastAsia="en-GB"/>
                              </w:rPr>
                              <w:t>Tel: 0785 444 666</w:t>
                            </w:r>
                          </w:p>
                          <w:p w14:paraId="05A0B5B1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b/>
                                <w:bCs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b/>
                                <w:bCs/>
                                <w:sz w:val="20"/>
                                <w:lang w:eastAsia="en-GB"/>
                              </w:rPr>
                              <w:t>Email:susansmith@gmail.com</w:t>
                            </w:r>
                          </w:p>
                          <w:p w14:paraId="016703B2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</w:p>
                          <w:p w14:paraId="68058693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I look forward to hearing from you soon and attach my CV for your information.</w:t>
                            </w:r>
                          </w:p>
                          <w:p w14:paraId="3708971C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</w:p>
                          <w:p w14:paraId="5F99ED14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Kind Regards,</w:t>
                            </w:r>
                          </w:p>
                          <w:p w14:paraId="2F29054A" w14:textId="77777777" w:rsidR="00BA436D" w:rsidRPr="004A34FD" w:rsidRDefault="00BA436D" w:rsidP="00BA436D">
                            <w:pPr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</w:pPr>
                          </w:p>
                          <w:p w14:paraId="53BCA65F" w14:textId="77777777" w:rsidR="00BA436D" w:rsidRPr="004A34FD" w:rsidRDefault="00BA436D" w:rsidP="00BA436D">
                            <w:pPr>
                              <w:rPr>
                                <w:rFonts w:ascii="Neue Haas Grotesk Text Pro" w:hAnsi="Neue Haas Grotesk Text Pro"/>
                                <w:sz w:val="20"/>
                              </w:rPr>
                            </w:pPr>
                            <w:r w:rsidRPr="004A34FD">
                              <w:rPr>
                                <w:rFonts w:ascii="Neue Haas Grotesk Text Pro" w:eastAsia="Times New Roman" w:hAnsi="Neue Haas Grotesk Text Pro"/>
                                <w:sz w:val="20"/>
                                <w:lang w:eastAsia="en-GB"/>
                              </w:rPr>
                              <w:t>Susan Smith</w:t>
                            </w:r>
                          </w:p>
                          <w:p w14:paraId="311729AB" w14:textId="77777777" w:rsidR="0013120F" w:rsidRPr="004A34FD" w:rsidRDefault="0013120F" w:rsidP="0013120F">
                            <w:pPr>
                              <w:rPr>
                                <w:sz w:val="20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F841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7.05pt;margin-top:17.8pt;width:503.05pt;height:44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" filled="f" stroked="f" strokeweight=".5pt">
                <v:textbox>
                  <w:txbxContent>
                    <w:p w14:paraId="786B3C0C" w14:textId="1B4CC6F1" w:rsidR="00BA436D" w:rsidRPr="004A34FD" w:rsidRDefault="00BA436D" w:rsidP="00BA436D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20"/>
                        </w:rPr>
                      </w:pPr>
                      <w:r w:rsidRPr="004A34FD"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20"/>
                        </w:rPr>
                        <w:t>This should be tweaked and adapted so it describes yourself and your experience.</w:t>
                      </w:r>
                    </w:p>
                    <w:p w14:paraId="1ECF8C79" w14:textId="77777777" w:rsidR="00BA436D" w:rsidRPr="004A34FD" w:rsidRDefault="00BA436D" w:rsidP="00BA436D">
                      <w:pPr>
                        <w:rPr>
                          <w:rFonts w:ascii="Neue Haas Grotesk Text Pro" w:hAnsi="Neue Haas Grotesk Text Pro"/>
                          <w:sz w:val="20"/>
                        </w:rPr>
                      </w:pPr>
                    </w:p>
                    <w:p w14:paraId="42D5F135" w14:textId="44EBA2C1" w:rsidR="00BA436D" w:rsidRPr="004A34FD" w:rsidRDefault="00BA436D" w:rsidP="00BA436D">
                      <w:pPr>
                        <w:rPr>
                          <w:rFonts w:ascii="Neue Haas Grotesk Text Pro" w:hAnsi="Neue Haas Grotesk Text Pro"/>
                          <w:b/>
                          <w:bCs/>
                          <w:sz w:val="20"/>
                        </w:rPr>
                      </w:pPr>
                      <w:r w:rsidRPr="004A34FD">
                        <w:rPr>
                          <w:rFonts w:ascii="Neue Haas Grotesk Text Pro" w:hAnsi="Neue Haas Grotesk Text Pro"/>
                          <w:b/>
                          <w:bCs/>
                          <w:sz w:val="20"/>
                        </w:rPr>
                        <w:t xml:space="preserve">To: </w:t>
                      </w:r>
                      <w:hyperlink r:id="rId10" w:history="1">
                        <w:r w:rsidRPr="004A34FD">
                          <w:rPr>
                            <w:rStyle w:val="Hyperlink"/>
                            <w:rFonts w:ascii="Neue Haas Grotesk Text Pro" w:hAnsi="Neue Haas Grotesk Text Pro"/>
                            <w:b/>
                            <w:bCs/>
                          </w:rPr>
                          <w:t>themanager@joebloggscompany.com</w:t>
                        </w:r>
                      </w:hyperlink>
                    </w:p>
                    <w:p w14:paraId="24935266" w14:textId="77777777" w:rsidR="00BA436D" w:rsidRPr="004A34FD" w:rsidRDefault="00BA436D" w:rsidP="00BA436D">
                      <w:pPr>
                        <w:rPr>
                          <w:rFonts w:ascii="Neue Haas Grotesk Text Pro" w:hAnsi="Neue Haas Grotesk Text Pro"/>
                          <w:b/>
                          <w:bCs/>
                          <w:sz w:val="20"/>
                        </w:rPr>
                      </w:pPr>
                      <w:r w:rsidRPr="004A34FD">
                        <w:rPr>
                          <w:rFonts w:ascii="Neue Haas Grotesk Text Pro" w:hAnsi="Neue Haas Grotesk Text Pro"/>
                          <w:b/>
                          <w:bCs/>
                          <w:sz w:val="20"/>
                        </w:rPr>
                        <w:t>From: Susan Smith</w:t>
                      </w:r>
                    </w:p>
                    <w:p w14:paraId="42CCEC38" w14:textId="77777777" w:rsidR="00BA436D" w:rsidRPr="004A34FD" w:rsidRDefault="00BA436D" w:rsidP="00BA436D">
                      <w:pPr>
                        <w:rPr>
                          <w:rFonts w:ascii="Neue Haas Grotesk Text Pro" w:hAnsi="Neue Haas Grotesk Text Pro"/>
                          <w:b/>
                          <w:bCs/>
                          <w:sz w:val="20"/>
                        </w:rPr>
                      </w:pPr>
                      <w:r w:rsidRPr="004A34FD">
                        <w:rPr>
                          <w:rFonts w:ascii="Neue Haas Grotesk Text Pro" w:hAnsi="Neue Haas Grotesk Text Pro"/>
                          <w:b/>
                          <w:bCs/>
                          <w:sz w:val="20"/>
                        </w:rPr>
                        <w:t>Re: Apprenticeship Enquiry</w:t>
                      </w:r>
                    </w:p>
                    <w:p w14:paraId="4A8F0007" w14:textId="77777777" w:rsidR="00BA436D" w:rsidRPr="004A34FD" w:rsidRDefault="00BA436D" w:rsidP="00BA436D">
                      <w:pPr>
                        <w:tabs>
                          <w:tab w:val="left" w:pos="3168"/>
                        </w:tabs>
                        <w:rPr>
                          <w:rFonts w:ascii="Neue Haas Grotesk Text Pro" w:hAnsi="Neue Haas Grotesk Text Pro"/>
                          <w:sz w:val="20"/>
                        </w:rPr>
                      </w:pPr>
                    </w:p>
                    <w:p w14:paraId="6B00E4A8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Good Afternoon,</w:t>
                      </w:r>
                    </w:p>
                    <w:p w14:paraId="1C50F240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</w:p>
                    <w:p w14:paraId="686A4668" w14:textId="0C4FC0FA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I have recently applied for a Customer Service Apprenticeship with the Nelson and Colne College Group and am writing to enquire i</w:t>
                      </w:r>
                      <w:r w:rsidR="00E4611C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f you would consider hiring an A</w:t>
                      </w: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pprentice at your organisation.</w:t>
                      </w:r>
                    </w:p>
                    <w:p w14:paraId="1812A008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</w:p>
                    <w:p w14:paraId="501BF6B8" w14:textId="0DAE9D61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 xml:space="preserve">The course requires me to secure a work </w:t>
                      </w:r>
                      <w:r w:rsidR="00E4611C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 xml:space="preserve">placement in a Customer Service </w:t>
                      </w: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related role, and having researched your company, I believe I would be a good fit for your organisation.</w:t>
                      </w:r>
                    </w:p>
                    <w:p w14:paraId="564E0003" w14:textId="77777777" w:rsidR="004A34FD" w:rsidRPr="004A34FD" w:rsidRDefault="004A34F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</w:p>
                    <w:p w14:paraId="5BD4E31C" w14:textId="20245EA1" w:rsidR="00BA436D" w:rsidRPr="004A34FD" w:rsidRDefault="00E4611C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  <w: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I am a pro</w:t>
                      </w:r>
                      <w:r w:rsidR="00BA436D"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active and confident person and enjoy dealing with the general public both face to face, via email/social media and on the telephone. I recently held a part time position as a waitress in a local restaurant and this allowed me to develop my service skills, handle complaints, opera</w:t>
                      </w:r>
                      <w: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te the till and other equipment</w:t>
                      </w:r>
                      <w:r w:rsidR="00BA436D"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 xml:space="preserve"> - whilst displaying excellent customer service skills.</w:t>
                      </w:r>
                    </w:p>
                    <w:p w14:paraId="092DAB32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</w:p>
                    <w:p w14:paraId="11198317" w14:textId="3B149D30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I am a people person and would really en</w:t>
                      </w:r>
                      <w:r w:rsidR="00E4611C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 xml:space="preserve">joy the opportunity to work at </w:t>
                      </w: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XXXXXXX and develop my knowledge and skills. I aspire to become a Customer Service Manager in the future.</w:t>
                      </w:r>
                    </w:p>
                    <w:p w14:paraId="1AC6BBA3" w14:textId="27A40A4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I would like the opportunity to meet either online or face to face (</w:t>
                      </w:r>
                      <w:proofErr w:type="spellStart"/>
                      <w:r w:rsidR="00E4611C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Covid</w:t>
                      </w:r>
                      <w:proofErr w:type="spellEnd"/>
                      <w:r w:rsidR="00E4611C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 xml:space="preserve"> restrictions permitting) </w:t>
                      </w: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and further discuss any opportunities you have. I w</w:t>
                      </w:r>
                      <w:r w:rsidR="00E4611C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ould very much appreciate it if</w:t>
                      </w: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 xml:space="preserve"> you could get in touch with me.</w:t>
                      </w:r>
                    </w:p>
                    <w:p w14:paraId="55190B1E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</w:p>
                    <w:p w14:paraId="3CCC72DD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b/>
                          <w:bCs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b/>
                          <w:bCs/>
                          <w:sz w:val="20"/>
                          <w:lang w:eastAsia="en-GB"/>
                        </w:rPr>
                        <w:t>My contact details are:</w:t>
                      </w:r>
                    </w:p>
                    <w:p w14:paraId="0A5F5085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b/>
                          <w:bCs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b/>
                          <w:bCs/>
                          <w:sz w:val="20"/>
                          <w:lang w:eastAsia="en-GB"/>
                        </w:rPr>
                        <w:t>Tel: 0785 444 666</w:t>
                      </w:r>
                    </w:p>
                    <w:p w14:paraId="05A0B5B1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b/>
                          <w:bCs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b/>
                          <w:bCs/>
                          <w:sz w:val="20"/>
                          <w:lang w:eastAsia="en-GB"/>
                        </w:rPr>
                        <w:t>Email:susansmith@gmail.com</w:t>
                      </w:r>
                    </w:p>
                    <w:p w14:paraId="016703B2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</w:p>
                    <w:p w14:paraId="68058693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I look forward to hearing from you soon and attach my CV for your information.</w:t>
                      </w:r>
                    </w:p>
                    <w:p w14:paraId="3708971C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</w:p>
                    <w:p w14:paraId="5F99ED14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Kind Regards,</w:t>
                      </w:r>
                    </w:p>
                    <w:p w14:paraId="2F29054A" w14:textId="77777777" w:rsidR="00BA436D" w:rsidRPr="004A34FD" w:rsidRDefault="00BA436D" w:rsidP="00BA436D">
                      <w:pPr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</w:pPr>
                    </w:p>
                    <w:p w14:paraId="53BCA65F" w14:textId="77777777" w:rsidR="00BA436D" w:rsidRPr="004A34FD" w:rsidRDefault="00BA436D" w:rsidP="00BA436D">
                      <w:pPr>
                        <w:rPr>
                          <w:rFonts w:ascii="Neue Haas Grotesk Text Pro" w:hAnsi="Neue Haas Grotesk Text Pro"/>
                          <w:sz w:val="20"/>
                        </w:rPr>
                      </w:pPr>
                      <w:r w:rsidRPr="004A34FD">
                        <w:rPr>
                          <w:rFonts w:ascii="Neue Haas Grotesk Text Pro" w:eastAsia="Times New Roman" w:hAnsi="Neue Haas Grotesk Text Pro"/>
                          <w:sz w:val="20"/>
                          <w:lang w:eastAsia="en-GB"/>
                        </w:rPr>
                        <w:t>Susan Smith</w:t>
                      </w:r>
                    </w:p>
                    <w:p w14:paraId="311729AB" w14:textId="77777777" w:rsidR="0013120F" w:rsidRPr="004A34FD" w:rsidRDefault="0013120F" w:rsidP="0013120F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8118CD" w14:textId="1C0994DF" w:rsidR="003D124C" w:rsidRDefault="003D124C" w:rsidP="003D124C"/>
    <w:p w14:paraId="646527D1" w14:textId="1F14EDA7" w:rsidR="003D124C" w:rsidRDefault="003D124C" w:rsidP="00FB6E30">
      <w:pPr>
        <w:pStyle w:val="DaisyBulletPointList"/>
        <w:spacing w:line="360" w:lineRule="auto"/>
      </w:pPr>
    </w:p>
    <w:bookmarkEnd w:id="0"/>
    <w:p w14:paraId="21C3098F" w14:textId="00EDD612" w:rsidR="00F46DCB" w:rsidRDefault="00F46DCB" w:rsidP="00FB6E30">
      <w:pPr>
        <w:pStyle w:val="DaisyBulletPointList"/>
        <w:spacing w:line="360" w:lineRule="auto"/>
      </w:pPr>
    </w:p>
    <w:p w14:paraId="0410CD8D" w14:textId="3F3A1F12" w:rsidR="00FB6E30" w:rsidRDefault="00FB6E30" w:rsidP="00FB6E30">
      <w:pPr>
        <w:pStyle w:val="DaisyBulletPointList"/>
        <w:spacing w:line="360" w:lineRule="auto"/>
        <w:rPr>
          <w:noProof/>
        </w:rPr>
      </w:pPr>
    </w:p>
    <w:p w14:paraId="31484C60" w14:textId="33C6C7AA" w:rsidR="00FB6E30" w:rsidRDefault="00FB6E30" w:rsidP="00FB6E30">
      <w:pPr>
        <w:pStyle w:val="DaisyBulletPointList"/>
        <w:spacing w:line="360" w:lineRule="auto"/>
      </w:pPr>
    </w:p>
    <w:p w14:paraId="3DA6DF15" w14:textId="6BE686B1" w:rsidR="00FB6E30" w:rsidRDefault="00FB6E30" w:rsidP="00FB6E30">
      <w:pPr>
        <w:pStyle w:val="DaisyBulletPointList"/>
        <w:spacing w:line="360" w:lineRule="auto"/>
      </w:pPr>
    </w:p>
    <w:p w14:paraId="23B50654" w14:textId="79D15AC7" w:rsidR="00FB6E30" w:rsidRDefault="00FB6E30" w:rsidP="00FB6E30">
      <w:pPr>
        <w:pStyle w:val="DaisyBulletPointList"/>
        <w:spacing w:line="360" w:lineRule="auto"/>
        <w:rPr>
          <w:noProof/>
        </w:rPr>
      </w:pPr>
    </w:p>
    <w:sectPr w:rsidR="00FB6E30" w:rsidSect="00BF690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20"/>
      <w:pgMar w:top="2470" w:right="1077" w:bottom="2002" w:left="107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0C5EC" w14:textId="77777777" w:rsidR="006647D4" w:rsidRDefault="006647D4" w:rsidP="006614E0">
      <w:r>
        <w:separator/>
      </w:r>
    </w:p>
  </w:endnote>
  <w:endnote w:type="continuationSeparator" w:id="0">
    <w:p w14:paraId="3FF472CC" w14:textId="77777777" w:rsidR="006647D4" w:rsidRDefault="006647D4" w:rsidP="0066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Neue Haas Grotesk Text Pro">
    <w:altName w:val="Arial"/>
    <w:charset w:val="4D"/>
    <w:family w:val="swiss"/>
    <w:pitch w:val="variable"/>
    <w:sig w:usb0="00000007" w:usb1="00000000" w:usb2="00000000" w:usb3="00000000" w:csb0="00000093" w:csb1="00000000"/>
  </w:font>
  <w:font w:name="Calibri Light (Headings)">
    <w:altName w:val="Calibri Ligh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3ED51" w14:textId="13F381D8" w:rsidR="007D222E" w:rsidRDefault="00965E71" w:rsidP="006614E0">
    <w:pPr>
      <w:pStyle w:val="Footer"/>
    </w:pPr>
    <w:r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AB32A05" wp14:editId="391299A6">
              <wp:simplePos x="0" y="0"/>
              <wp:positionH relativeFrom="column">
                <wp:posOffset>-105311</wp:posOffset>
              </wp:positionH>
              <wp:positionV relativeFrom="paragraph">
                <wp:posOffset>352678</wp:posOffset>
              </wp:positionV>
              <wp:extent cx="3190875" cy="3429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87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9C83B2" w14:textId="71E36644" w:rsidR="007A4A46" w:rsidRPr="00B72687" w:rsidRDefault="00B72687" w:rsidP="00B72687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B72687">
                            <w:rPr>
                              <w:sz w:val="13"/>
                              <w:szCs w:val="13"/>
                            </w:rPr>
                            <w:t xml:space="preserve">Page 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>3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 xml:space="preserve"> of 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>4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AB32A0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8.3pt;margin-top:27.75pt;width:251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" fillcolor="white [3201]" stroked="f" strokeweight=".5pt">
              <v:textbox>
                <w:txbxContent>
                  <w:p w14:paraId="7B9C83B2" w14:textId="71E36644" w:rsidR="007A4A46" w:rsidRPr="00B72687" w:rsidRDefault="00B72687" w:rsidP="00B72687">
                    <w:pPr>
                      <w:rPr>
                        <w:sz w:val="13"/>
                        <w:szCs w:val="13"/>
                      </w:rPr>
                    </w:pPr>
                    <w:r w:rsidRPr="00B72687">
                      <w:rPr>
                        <w:sz w:val="13"/>
                        <w:szCs w:val="13"/>
                      </w:rPr>
                      <w:t xml:space="preserve">Page </w:t>
                    </w:r>
                    <w:r w:rsidRPr="00B72687">
                      <w:rPr>
                        <w:sz w:val="13"/>
                        <w:szCs w:val="13"/>
                      </w:rPr>
                      <w:fldChar w:fldCharType="begin"/>
                    </w:r>
                    <w:r w:rsidRPr="00B72687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72687">
                      <w:rPr>
                        <w:sz w:val="13"/>
                        <w:szCs w:val="13"/>
                      </w:rPr>
                      <w:fldChar w:fldCharType="separate"/>
                    </w:r>
                    <w:r w:rsidRPr="00B72687">
                      <w:rPr>
                        <w:sz w:val="13"/>
                        <w:szCs w:val="13"/>
                      </w:rPr>
                      <w:t>3</w:t>
                    </w:r>
                    <w:r w:rsidRPr="00B72687">
                      <w:rPr>
                        <w:sz w:val="13"/>
                        <w:szCs w:val="13"/>
                      </w:rPr>
                      <w:fldChar w:fldCharType="end"/>
                    </w:r>
                    <w:r w:rsidRPr="00B72687">
                      <w:rPr>
                        <w:sz w:val="13"/>
                        <w:szCs w:val="13"/>
                      </w:rPr>
                      <w:t xml:space="preserve"> of </w:t>
                    </w:r>
                    <w:r w:rsidRPr="00B72687">
                      <w:rPr>
                        <w:sz w:val="13"/>
                        <w:szCs w:val="13"/>
                      </w:rPr>
                      <w:fldChar w:fldCharType="begin"/>
                    </w:r>
                    <w:r w:rsidRPr="00B72687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72687">
                      <w:rPr>
                        <w:sz w:val="13"/>
                        <w:szCs w:val="13"/>
                      </w:rPr>
                      <w:fldChar w:fldCharType="separate"/>
                    </w:r>
                    <w:r w:rsidRPr="00B72687">
                      <w:rPr>
                        <w:sz w:val="13"/>
                        <w:szCs w:val="13"/>
                      </w:rPr>
                      <w:t>4</w:t>
                    </w:r>
                    <w:r w:rsidRPr="00B72687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C1B29">
      <w:rPr>
        <w:noProof/>
        <w:lang w:eastAsia="en-GB"/>
      </w:rPr>
      <w:drawing>
        <wp:anchor distT="0" distB="0" distL="114300" distR="114300" simplePos="0" relativeHeight="251650048" behindDoc="0" locked="0" layoutInCell="1" allowOverlap="1" wp14:anchorId="302E3554" wp14:editId="01EC4963">
          <wp:simplePos x="0" y="0"/>
          <wp:positionH relativeFrom="column">
            <wp:posOffset>4812030</wp:posOffset>
          </wp:positionH>
          <wp:positionV relativeFrom="paragraph">
            <wp:posOffset>-335915</wp:posOffset>
          </wp:positionV>
          <wp:extent cx="2082800" cy="674676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74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CB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6CA7AC" wp14:editId="39DE1240">
              <wp:simplePos x="0" y="0"/>
              <wp:positionH relativeFrom="column">
                <wp:posOffset>-10160</wp:posOffset>
              </wp:positionH>
              <wp:positionV relativeFrom="paragraph">
                <wp:posOffset>-523240</wp:posOffset>
              </wp:positionV>
              <wp:extent cx="2981325" cy="0"/>
              <wp:effectExtent l="0" t="0" r="1587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813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5A91C126" id="Straight Connector 10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1.2pt" to="233.95pt,-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" strokecolor="#2b5da8 [3204]" strokeweight=".5pt">
              <v:stroke joinstyle="miter"/>
            </v:line>
          </w:pict>
        </mc:Fallback>
      </mc:AlternateContent>
    </w:r>
    <w:r w:rsidR="00270CBC"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2E098E3" wp14:editId="4EF810EA">
              <wp:simplePos x="0" y="0"/>
              <wp:positionH relativeFrom="column">
                <wp:posOffset>-104775</wp:posOffset>
              </wp:positionH>
              <wp:positionV relativeFrom="paragraph">
                <wp:posOffset>-417830</wp:posOffset>
              </wp:positionV>
              <wp:extent cx="1476375" cy="7905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7C8675" w14:textId="0485783E" w:rsidR="007F6D1C" w:rsidRPr="006614E0" w:rsidRDefault="007F6D1C" w:rsidP="006614E0">
                          <w:pPr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Daisy Communications Ltd</w:t>
                          </w:r>
                        </w:p>
                        <w:p w14:paraId="3A550873" w14:textId="2E2D5711" w:rsidR="007F6D1C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proofErr w:type="spellStart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Lindred</w:t>
                          </w:r>
                          <w:proofErr w:type="spellEnd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 House</w:t>
                          </w:r>
                        </w:p>
                        <w:p w14:paraId="1C71FC12" w14:textId="05724AEE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20 </w:t>
                          </w:r>
                          <w:proofErr w:type="spellStart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Lindred</w:t>
                          </w:r>
                          <w:proofErr w:type="spellEnd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 Road</w:t>
                          </w:r>
                        </w:p>
                        <w:p w14:paraId="0CB15020" w14:textId="2E84D4C1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Brierfield, Nelson</w:t>
                          </w:r>
                        </w:p>
                        <w:p w14:paraId="38E2CDC6" w14:textId="78F292F3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Lancashire BB9 5SR</w:t>
                          </w:r>
                        </w:p>
                        <w:p w14:paraId="6B31E423" w14:textId="77777777" w:rsidR="007F6D1C" w:rsidRPr="006614E0" w:rsidRDefault="007F6D1C" w:rsidP="006614E0">
                          <w:pPr>
                            <w:pStyle w:val="Header"/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  <w:p w14:paraId="740A140A" w14:textId="77777777" w:rsidR="007F6D1C" w:rsidRPr="006614E0" w:rsidRDefault="007F6D1C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2E098E3" id="Text Box 1" o:spid="_x0000_s1028" type="#_x0000_t202" style="position:absolute;margin-left:-8.25pt;margin-top:-32.9pt;width:116.25pt;height:6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" fillcolor="white [3201]" stroked="f" strokeweight=".5pt">
              <v:textbox>
                <w:txbxContent>
                  <w:p w14:paraId="687C8675" w14:textId="0485783E" w:rsidR="007F6D1C" w:rsidRPr="006614E0" w:rsidRDefault="007F6D1C" w:rsidP="006614E0">
                    <w:pPr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</w:pPr>
                    <w:r w:rsidRPr="006614E0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Daisy Communications Ltd</w:t>
                    </w:r>
                  </w:p>
                  <w:p w14:paraId="3A550873" w14:textId="2E2D5711" w:rsidR="007F6D1C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proofErr w:type="spellStart"/>
                    <w:r w:rsidRPr="006614E0">
                      <w:rPr>
                        <w:rFonts w:cs="Calibri Light (Headings)"/>
                        <w:sz w:val="16"/>
                      </w:rPr>
                      <w:t>Lindred</w:t>
                    </w:r>
                    <w:proofErr w:type="spellEnd"/>
                    <w:r w:rsidRPr="006614E0">
                      <w:rPr>
                        <w:rFonts w:cs="Calibri Light (Headings)"/>
                        <w:sz w:val="16"/>
                      </w:rPr>
                      <w:t xml:space="preserve"> House</w:t>
                    </w:r>
                  </w:p>
                  <w:p w14:paraId="1C71FC12" w14:textId="05724AEE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 xml:space="preserve">20 </w:t>
                    </w:r>
                    <w:proofErr w:type="spellStart"/>
                    <w:r w:rsidRPr="006614E0">
                      <w:rPr>
                        <w:rFonts w:cs="Calibri Light (Headings)"/>
                        <w:sz w:val="16"/>
                      </w:rPr>
                      <w:t>Lindred</w:t>
                    </w:r>
                    <w:proofErr w:type="spellEnd"/>
                    <w:r w:rsidRPr="006614E0">
                      <w:rPr>
                        <w:rFonts w:cs="Calibri Light (Headings)"/>
                        <w:sz w:val="16"/>
                      </w:rPr>
                      <w:t xml:space="preserve"> Road</w:t>
                    </w:r>
                  </w:p>
                  <w:p w14:paraId="0CB15020" w14:textId="2E84D4C1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>Brierfield, Nelson</w:t>
                    </w:r>
                  </w:p>
                  <w:p w14:paraId="38E2CDC6" w14:textId="78F292F3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>Lancashire BB9 5SR</w:t>
                    </w:r>
                  </w:p>
                  <w:p w14:paraId="6B31E423" w14:textId="77777777" w:rsidR="007F6D1C" w:rsidRPr="006614E0" w:rsidRDefault="007F6D1C" w:rsidP="006614E0">
                    <w:pPr>
                      <w:pStyle w:val="Header"/>
                      <w:rPr>
                        <w:rFonts w:cs="Calibri Light (Headings)"/>
                        <w:sz w:val="16"/>
                      </w:rPr>
                    </w:pPr>
                  </w:p>
                  <w:p w14:paraId="740A140A" w14:textId="77777777" w:rsidR="007F6D1C" w:rsidRPr="006614E0" w:rsidRDefault="007F6D1C" w:rsidP="006614E0">
                    <w:pPr>
                      <w:rPr>
                        <w:rFonts w:cs="Calibri Light (Headings)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70CBC"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F7F433" wp14:editId="28857086">
              <wp:simplePos x="0" y="0"/>
              <wp:positionH relativeFrom="column">
                <wp:posOffset>1676400</wp:posOffset>
              </wp:positionH>
              <wp:positionV relativeFrom="paragraph">
                <wp:posOffset>-413385</wp:posOffset>
              </wp:positionV>
              <wp:extent cx="1476375" cy="7905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790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454EA" w14:textId="2A38895F" w:rsidR="007A4A46" w:rsidRPr="006614E0" w:rsidRDefault="007A4A46" w:rsidP="006614E0">
                          <w:pPr>
                            <w:rPr>
                              <w:rFonts w:ascii="Calibri" w:hAnsi="Calibri" w:cs="Calibri Light (Headings)"/>
                              <w:b/>
                              <w:color w:val="2B5DA8" w:themeColor="accent1"/>
                              <w:sz w:val="16"/>
                            </w:rPr>
                          </w:pPr>
                          <w:r w:rsidRPr="006614E0">
                            <w:rPr>
                              <w:rFonts w:ascii="Calibri" w:hAnsi="Calibri" w:cs="Calibri Light (Headings)"/>
                              <w:b/>
                              <w:color w:val="2B5DA8" w:themeColor="accent1"/>
                              <w:sz w:val="16"/>
                            </w:rPr>
                            <w:t>Contact us:</w:t>
                          </w:r>
                        </w:p>
                        <w:p w14:paraId="0FF4B108" w14:textId="6B070F14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78211B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T:</w:t>
                          </w:r>
                          <w:r w:rsidRPr="0078211B">
                            <w:rPr>
                              <w:rFonts w:cs="Calibri Light (Headings)"/>
                              <w:color w:val="2B5DA8" w:themeColor="accent1"/>
                              <w:sz w:val="16"/>
                            </w:rPr>
                            <w:t xml:space="preserve"> </w:t>
                          </w: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00000 000 000</w:t>
                          </w:r>
                        </w:p>
                        <w:p w14:paraId="2CA92C09" w14:textId="775F58C5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78211B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E:</w:t>
                          </w:r>
                          <w:r w:rsidRPr="0078211B">
                            <w:rPr>
                              <w:rFonts w:cs="Calibri Light (Headings)"/>
                              <w:color w:val="2B5DA8" w:themeColor="accent1"/>
                              <w:sz w:val="16"/>
                            </w:rPr>
                            <w:t xml:space="preserve"> </w:t>
                          </w: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info@daisycomms.co.uk</w:t>
                          </w:r>
                        </w:p>
                        <w:p w14:paraId="39383050" w14:textId="10D8ECCB" w:rsidR="007A4A46" w:rsidRPr="006614E0" w:rsidRDefault="007A4A46" w:rsidP="006614E0">
                          <w:pPr>
                            <w:pStyle w:val="Header"/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  <w:p w14:paraId="3BA22D94" w14:textId="77777777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6F7F433" id="Text Box 6" o:spid="_x0000_s1029" type="#_x0000_t202" style="position:absolute;margin-left:132pt;margin-top:-32.55pt;width:116.25pt;height:6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" fillcolor="white [3212]" stroked="f" strokeweight=".5pt">
              <v:textbox>
                <w:txbxContent>
                  <w:p w14:paraId="201454EA" w14:textId="2A38895F" w:rsidR="007A4A46" w:rsidRPr="006614E0" w:rsidRDefault="007A4A46" w:rsidP="006614E0">
                    <w:pPr>
                      <w:rPr>
                        <w:rFonts w:ascii="Calibri" w:hAnsi="Calibri" w:cs="Calibri Light (Headings)"/>
                        <w:b/>
                        <w:color w:val="2B5DA8" w:themeColor="accent1"/>
                        <w:sz w:val="16"/>
                      </w:rPr>
                    </w:pPr>
                    <w:r w:rsidRPr="006614E0">
                      <w:rPr>
                        <w:rFonts w:ascii="Calibri" w:hAnsi="Calibri" w:cs="Calibri Light (Headings)"/>
                        <w:b/>
                        <w:color w:val="2B5DA8" w:themeColor="accent1"/>
                        <w:sz w:val="16"/>
                      </w:rPr>
                      <w:t>Contact us:</w:t>
                    </w:r>
                  </w:p>
                  <w:p w14:paraId="0FF4B108" w14:textId="6B070F14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78211B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T:</w:t>
                    </w:r>
                    <w:r w:rsidRPr="0078211B">
                      <w:rPr>
                        <w:rFonts w:cs="Calibri Light (Headings)"/>
                        <w:color w:val="2B5DA8" w:themeColor="accent1"/>
                        <w:sz w:val="16"/>
                      </w:rPr>
                      <w:t xml:space="preserve"> </w:t>
                    </w:r>
                    <w:r w:rsidRPr="006614E0">
                      <w:rPr>
                        <w:rFonts w:cs="Calibri Light (Headings)"/>
                        <w:sz w:val="16"/>
                      </w:rPr>
                      <w:t>00000 000 000</w:t>
                    </w:r>
                  </w:p>
                  <w:p w14:paraId="2CA92C09" w14:textId="775F58C5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78211B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E:</w:t>
                    </w:r>
                    <w:r w:rsidRPr="0078211B">
                      <w:rPr>
                        <w:rFonts w:cs="Calibri Light (Headings)"/>
                        <w:color w:val="2B5DA8" w:themeColor="accent1"/>
                        <w:sz w:val="16"/>
                      </w:rPr>
                      <w:t xml:space="preserve"> </w:t>
                    </w:r>
                    <w:r w:rsidRPr="006614E0">
                      <w:rPr>
                        <w:rFonts w:cs="Calibri Light (Headings)"/>
                        <w:sz w:val="16"/>
                      </w:rPr>
                      <w:t>info@daisycomms.co.uk</w:t>
                    </w:r>
                  </w:p>
                  <w:p w14:paraId="39383050" w14:textId="10D8ECCB" w:rsidR="007A4A46" w:rsidRPr="006614E0" w:rsidRDefault="007A4A46" w:rsidP="006614E0">
                    <w:pPr>
                      <w:pStyle w:val="Header"/>
                      <w:rPr>
                        <w:rFonts w:cs="Calibri Light (Headings)"/>
                        <w:sz w:val="16"/>
                      </w:rPr>
                    </w:pPr>
                  </w:p>
                  <w:p w14:paraId="3BA22D94" w14:textId="77777777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001D9" w14:textId="053F18CD" w:rsidR="00897BE6" w:rsidRDefault="00FE0E97" w:rsidP="00B72687">
    <w:pPr>
      <w:pStyle w:val="Footer"/>
      <w:tabs>
        <w:tab w:val="clear" w:pos="4680"/>
        <w:tab w:val="clear" w:pos="9360"/>
        <w:tab w:val="left" w:pos="1594"/>
      </w:tabs>
      <w:ind w:firstLine="360"/>
    </w:pPr>
    <w:r w:rsidRPr="00FE0E9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8DEF9B" wp14:editId="1A11EAF0">
              <wp:simplePos x="0" y="0"/>
              <wp:positionH relativeFrom="column">
                <wp:posOffset>-336762</wp:posOffset>
              </wp:positionH>
              <wp:positionV relativeFrom="paragraph">
                <wp:posOffset>221615</wp:posOffset>
              </wp:positionV>
              <wp:extent cx="1955800" cy="254000"/>
              <wp:effectExtent l="0" t="0" r="0" b="0"/>
              <wp:wrapNone/>
              <wp:docPr id="63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6F1364" w14:textId="77777777" w:rsidR="00FE0E97" w:rsidRPr="001961C8" w:rsidRDefault="00FE0E97" w:rsidP="00FE0E97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Nelson and Colne College Group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658DEF9B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0" type="#_x0000_t202" style="position:absolute;left:0;text-align:left;margin-left:-26.5pt;margin-top:17.45pt;width:154pt;height: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" filled="f" stroked="f" strokeweight=".5pt">
              <v:textbox>
                <w:txbxContent>
                  <w:p w14:paraId="736F1364" w14:textId="77777777" w:rsidR="00FE0E97" w:rsidRPr="001961C8" w:rsidRDefault="00FE0E97" w:rsidP="00FE0E97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Nelson and </w:t>
                    </w:r>
                    <w:proofErr w:type="spellStart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Colne</w:t>
                    </w:r>
                    <w:proofErr w:type="spellEnd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 College Group</w:t>
                    </w:r>
                  </w:p>
                </w:txbxContent>
              </v:textbox>
            </v:shape>
          </w:pict>
        </mc:Fallback>
      </mc:AlternateContent>
    </w:r>
    <w:r w:rsidR="003B17A0" w:rsidRPr="00897BE6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1AFE8042" wp14:editId="0CDA4E38">
          <wp:simplePos x="0" y="0"/>
          <wp:positionH relativeFrom="column">
            <wp:posOffset>-1564005</wp:posOffset>
          </wp:positionH>
          <wp:positionV relativeFrom="paragraph">
            <wp:posOffset>-96520</wp:posOffset>
          </wp:positionV>
          <wp:extent cx="8483600" cy="21348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83600" cy="213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BE6">
      <w:tab/>
    </w:r>
  </w:p>
  <w:p w14:paraId="16F27E6F" w14:textId="5915787B" w:rsidR="00965E71" w:rsidRDefault="00E4611C">
    <w:r w:rsidRPr="00FE0E9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A47BFC" wp14:editId="47B0DFAE">
              <wp:simplePos x="0" y="0"/>
              <wp:positionH relativeFrom="column">
                <wp:posOffset>1383030</wp:posOffset>
              </wp:positionH>
              <wp:positionV relativeFrom="paragraph">
                <wp:posOffset>45085</wp:posOffset>
              </wp:positionV>
              <wp:extent cx="857250" cy="2540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47DA51" w14:textId="77777777" w:rsidR="00FE0E97" w:rsidRPr="001961C8" w:rsidRDefault="00FE0E97" w:rsidP="00FE0E97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nelson.ac.uk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A47B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08.9pt;margin-top:3.55pt;width:67.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" filled="f" stroked="f" strokeweight=".5pt">
              <v:textbox>
                <w:txbxContent>
                  <w:p w14:paraId="0747DA51" w14:textId="77777777" w:rsidR="00FE0E97" w:rsidRPr="001961C8" w:rsidRDefault="00FE0E97" w:rsidP="00FE0E97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nelson.ac.uk</w:t>
                    </w:r>
                  </w:p>
                </w:txbxContent>
              </v:textbox>
            </v:shape>
          </w:pict>
        </mc:Fallback>
      </mc:AlternateContent>
    </w:r>
    <w:r w:rsidR="00FE0E97" w:rsidRPr="00FE0E9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C46450" wp14:editId="024E98D8">
              <wp:simplePos x="0" y="0"/>
              <wp:positionH relativeFrom="column">
                <wp:posOffset>2604347</wp:posOffset>
              </wp:positionH>
              <wp:positionV relativeFrom="paragraph">
                <wp:posOffset>48260</wp:posOffset>
              </wp:positionV>
              <wp:extent cx="1624965" cy="254000"/>
              <wp:effectExtent l="0" t="0" r="0" b="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496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A00075" w14:textId="77777777" w:rsidR="00FE0E97" w:rsidRPr="001961C8" w:rsidRDefault="00FE0E97" w:rsidP="00FE0E97">
                          <w:pPr>
                            <w:pStyle w:val="TOC3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1961C8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1E3E5ADA" wp14:editId="59302892">
                                <wp:extent cx="83153" cy="74930"/>
                                <wp:effectExtent l="0" t="0" r="6350" b="1270"/>
                                <wp:docPr id="68" name="Picture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203" cy="812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6"/>
                              <w:lang w:val="en-AU"/>
                            </w:rPr>
                            <w:t xml:space="preserve">  </w:t>
                          </w:r>
                          <w:r w:rsidRPr="001961C8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01282 440319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7C46450" id="Text Box 48" o:spid="_x0000_s1031" type="#_x0000_t202" style="position:absolute;margin-left:205.05pt;margin-top:3.8pt;width:127.95pt;height:2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" filled="f" stroked="f" strokeweight=".5pt">
              <v:textbox>
                <w:txbxContent>
                  <w:p w14:paraId="1DA00075" w14:textId="77777777" w:rsidR="00FE0E97" w:rsidRPr="001961C8" w:rsidRDefault="00FE0E97" w:rsidP="00FE0E97">
                    <w:pPr>
                      <w:pStyle w:val="TOC3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1961C8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1E3E5ADA" wp14:editId="59302892">
                          <wp:extent cx="83153" cy="74930"/>
                          <wp:effectExtent l="0" t="0" r="6350" b="1270"/>
                          <wp:docPr id="68" name="Pictur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203" cy="812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6"/>
                        <w:lang w:val="en-AU"/>
                      </w:rPr>
                      <w:t xml:space="preserve">  </w:t>
                    </w:r>
                    <w:r w:rsidRPr="001961C8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01282 440319</w:t>
                    </w:r>
                  </w:p>
                </w:txbxContent>
              </v:textbox>
            </v:shape>
          </w:pict>
        </mc:Fallback>
      </mc:AlternateContent>
    </w:r>
    <w:r w:rsidR="00FE0E97" w:rsidRPr="00FE0E9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4F546B" wp14:editId="118BD164">
              <wp:simplePos x="0" y="0"/>
              <wp:positionH relativeFrom="column">
                <wp:posOffset>3601297</wp:posOffset>
              </wp:positionH>
              <wp:positionV relativeFrom="paragraph">
                <wp:posOffset>45085</wp:posOffset>
              </wp:positionV>
              <wp:extent cx="2540000" cy="31496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00" cy="314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915EE7" w14:textId="77777777" w:rsidR="00FE0E97" w:rsidRPr="001961C8" w:rsidRDefault="00FE0E97" w:rsidP="00FE0E97">
                          <w:pPr>
                            <w:pStyle w:val="TOC3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1961C8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0EF2930C" wp14:editId="0AFFDFA5">
                                <wp:extent cx="93092" cy="71341"/>
                                <wp:effectExtent l="0" t="0" r="0" b="508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953" cy="758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 xml:space="preserve">  apprenticeships@nelsongroup.ac.uk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B4F546B" id="Text Box 56" o:spid="_x0000_s1032" type="#_x0000_t202" style="position:absolute;margin-left:283.55pt;margin-top:3.55pt;width:200pt;height:24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" filled="f" stroked="f" strokeweight=".5pt">
              <v:textbox>
                <w:txbxContent>
                  <w:p w14:paraId="27915EE7" w14:textId="77777777" w:rsidR="00FE0E97" w:rsidRPr="001961C8" w:rsidRDefault="00FE0E97" w:rsidP="00FE0E97">
                    <w:pPr>
                      <w:pStyle w:val="TOC3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1961C8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0EF2930C" wp14:editId="0AFFDFA5">
                          <wp:extent cx="93092" cy="71341"/>
                          <wp:effectExtent l="0" t="0" r="0" b="508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953" cy="758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  apprenticeships@nelsongroup.ac.uk</w:t>
                    </w:r>
                  </w:p>
                </w:txbxContent>
              </v:textbox>
            </v:shape>
          </w:pict>
        </mc:Fallback>
      </mc:AlternateContent>
    </w:r>
    <w:r w:rsidR="00FE0E97" w:rsidRPr="00FE0E9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84BA06" wp14:editId="03F96BE5">
              <wp:simplePos x="0" y="0"/>
              <wp:positionH relativeFrom="column">
                <wp:posOffset>2120053</wp:posOffset>
              </wp:positionH>
              <wp:positionV relativeFrom="paragraph">
                <wp:posOffset>51435</wp:posOffset>
              </wp:positionV>
              <wp:extent cx="1092200" cy="25400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337DD5" w14:textId="6BF10E80" w:rsidR="00FE0E97" w:rsidRPr="001961C8" w:rsidRDefault="00FE0E97" w:rsidP="00FE0E97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ac</w:t>
                          </w:r>
                          <w:r w:rsidR="00016E06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c</w:t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ross.ac.uk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84BA06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4" type="#_x0000_t202" style="position:absolute;margin-left:166.95pt;margin-top:4.05pt;width:8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" filled="f" stroked="f" strokeweight=".5pt">
              <v:textbox>
                <w:txbxContent>
                  <w:p w14:paraId="15337DD5" w14:textId="6BF10E80" w:rsidR="00FE0E97" w:rsidRPr="001961C8" w:rsidRDefault="00FE0E97" w:rsidP="00FE0E97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ac</w:t>
                    </w:r>
                    <w:r w:rsidR="00016E06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</w:t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ross.ac.uk</w:t>
                    </w:r>
                  </w:p>
                </w:txbxContent>
              </v:textbox>
            </v:shape>
          </w:pict>
        </mc:Fallback>
      </mc:AlternateContent>
    </w:r>
    <w:r w:rsidR="003B17A0"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ABDBD0" wp14:editId="543944AF">
              <wp:simplePos x="0" y="0"/>
              <wp:positionH relativeFrom="column">
                <wp:posOffset>5479837</wp:posOffset>
              </wp:positionH>
              <wp:positionV relativeFrom="paragraph">
                <wp:posOffset>33443</wp:posOffset>
              </wp:positionV>
              <wp:extent cx="1100667" cy="372533"/>
              <wp:effectExtent l="0" t="0" r="0" b="0"/>
              <wp:wrapNone/>
              <wp:docPr id="71" name="Text Box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0667" cy="3725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04A74B" w14:textId="080B103D" w:rsidR="003B17A0" w:rsidRPr="001961C8" w:rsidRDefault="003B17A0" w:rsidP="003B17A0">
                          <w:pPr>
                            <w:pStyle w:val="ListParagraph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3B17A0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37B78537" wp14:editId="745B3127">
                                <wp:extent cx="330200" cy="101600"/>
                                <wp:effectExtent l="0" t="0" r="0" b="0"/>
                                <wp:docPr id="74" name="Picture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02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6"/>
                              <w:lang w:val="en-A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BABDBD0" id="Text Box 71" o:spid="_x0000_s1035" type="#_x0000_t202" style="position:absolute;margin-left:431.5pt;margin-top:2.65pt;width:86.65pt;height:29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" filled="f" stroked="f" strokeweight=".5pt">
              <v:textbox>
                <w:txbxContent>
                  <w:p w14:paraId="2004A74B" w14:textId="080B103D" w:rsidR="003B17A0" w:rsidRPr="001961C8" w:rsidRDefault="003B17A0" w:rsidP="003B17A0">
                    <w:pPr>
                      <w:pStyle w:val="ListParagraph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3B17A0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37B78537" wp14:editId="745B3127">
                          <wp:extent cx="330200" cy="101600"/>
                          <wp:effectExtent l="0" t="0" r="0" b="0"/>
                          <wp:docPr id="74" name="Picture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02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6"/>
                        <w:lang w:val="en-AU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D5711" w14:textId="77777777" w:rsidR="006647D4" w:rsidRDefault="006647D4" w:rsidP="006614E0">
      <w:r>
        <w:separator/>
      </w:r>
    </w:p>
  </w:footnote>
  <w:footnote w:type="continuationSeparator" w:id="0">
    <w:p w14:paraId="78A80E10" w14:textId="77777777" w:rsidR="006647D4" w:rsidRDefault="006647D4" w:rsidP="00661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A47E3" w14:textId="25E56616" w:rsidR="00FB19F3" w:rsidRDefault="00016E06">
    <w:pPr>
      <w:pStyle w:val="Header"/>
    </w:pPr>
    <w:r>
      <w:rPr>
        <w:noProof/>
      </w:rPr>
      <w:pict w14:anchorId="6C8A1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011162" o:spid="_x0000_s2049" type="#_x0000_t75" alt="/Users/jenny.procida-galea/Desktop/Daisy Comms Rebrand/ppt bg 02.jpg" style="position:absolute;margin-left:0;margin-top:0;width:960pt;height:540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bg 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52E02" w14:textId="647D9797" w:rsidR="006542C3" w:rsidRDefault="0077749E" w:rsidP="006614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41248423" wp14:editId="25ACEAF8">
          <wp:simplePos x="0" y="0"/>
          <wp:positionH relativeFrom="column">
            <wp:posOffset>5671185</wp:posOffset>
          </wp:positionH>
          <wp:positionV relativeFrom="paragraph">
            <wp:posOffset>-477446</wp:posOffset>
          </wp:positionV>
          <wp:extent cx="666306" cy="1219199"/>
          <wp:effectExtent l="0" t="0" r="0" b="63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isy Communications Logo - 3mm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06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C34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CD4E4" w14:textId="2075D7E4" w:rsidR="00FB19F3" w:rsidRDefault="00BF6909">
    <w:pPr>
      <w:pStyle w:val="Header"/>
    </w:pPr>
    <w:r w:rsidRPr="00897BE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E817A6" wp14:editId="4D8A0AEA">
          <wp:simplePos x="0" y="0"/>
          <wp:positionH relativeFrom="column">
            <wp:posOffset>-518796</wp:posOffset>
          </wp:positionH>
          <wp:positionV relativeFrom="paragraph">
            <wp:posOffset>-455295</wp:posOffset>
          </wp:positionV>
          <wp:extent cx="3542227" cy="204470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65604" cy="20581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E71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0C21863" wp14:editId="25C5C56E">
          <wp:simplePos x="0" y="0"/>
          <wp:positionH relativeFrom="column">
            <wp:posOffset>4866005</wp:posOffset>
          </wp:positionH>
          <wp:positionV relativeFrom="paragraph">
            <wp:posOffset>-43815</wp:posOffset>
          </wp:positionV>
          <wp:extent cx="1478280" cy="73914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25pt;height:6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98233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E8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A2B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50BC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B0A0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0857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8C8C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2836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DEB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B0A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30C5"/>
    <w:multiLevelType w:val="hybridMultilevel"/>
    <w:tmpl w:val="437A1B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D506FB"/>
    <w:multiLevelType w:val="multilevel"/>
    <w:tmpl w:val="58F65F8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  <w:vertAlign w:val="baseline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34C35AB"/>
    <w:multiLevelType w:val="multilevel"/>
    <w:tmpl w:val="1ECCC68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9B2E5A"/>
    <w:multiLevelType w:val="multilevel"/>
    <w:tmpl w:val="C5140D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3B4F3E"/>
    <w:multiLevelType w:val="multilevel"/>
    <w:tmpl w:val="A9F6E6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A804E4"/>
    <w:multiLevelType w:val="multilevel"/>
    <w:tmpl w:val="B68C8A9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624BBF"/>
    <w:multiLevelType w:val="multilevel"/>
    <w:tmpl w:val="C0E24D9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9A633E"/>
    <w:multiLevelType w:val="hybridMultilevel"/>
    <w:tmpl w:val="06925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050D8"/>
    <w:multiLevelType w:val="multilevel"/>
    <w:tmpl w:val="9AE850C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pStyle w:val="BullletList"/>
      <w:lvlText w:val=""/>
      <w:lvlJc w:val="left"/>
      <w:pPr>
        <w:ind w:left="2160" w:hanging="360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E476AF"/>
    <w:multiLevelType w:val="hybridMultilevel"/>
    <w:tmpl w:val="5E72B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875E0"/>
    <w:multiLevelType w:val="multilevel"/>
    <w:tmpl w:val="DC80C2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AD2BC2"/>
    <w:multiLevelType w:val="hybridMultilevel"/>
    <w:tmpl w:val="C59C9DC0"/>
    <w:lvl w:ilvl="0" w:tplc="63680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9CB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E60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0CC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1E74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E28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D89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E63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C20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99E3044"/>
    <w:multiLevelType w:val="multilevel"/>
    <w:tmpl w:val="95848B7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2C25B0"/>
    <w:multiLevelType w:val="multilevel"/>
    <w:tmpl w:val="39F26E0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8"/>
  </w:num>
  <w:num w:numId="2">
    <w:abstractNumId w:val="13"/>
  </w:num>
  <w:num w:numId="3">
    <w:abstractNumId w:val="15"/>
  </w:num>
  <w:num w:numId="4">
    <w:abstractNumId w:val="16"/>
  </w:num>
  <w:num w:numId="5">
    <w:abstractNumId w:val="12"/>
  </w:num>
  <w:num w:numId="6">
    <w:abstractNumId w:val="14"/>
  </w:num>
  <w:num w:numId="7">
    <w:abstractNumId w:val="20"/>
  </w:num>
  <w:num w:numId="8">
    <w:abstractNumId w:val="22"/>
  </w:num>
  <w:num w:numId="9">
    <w:abstractNumId w:val="11"/>
  </w:num>
  <w:num w:numId="10">
    <w:abstractNumId w:val="19"/>
  </w:num>
  <w:num w:numId="11">
    <w:abstractNumId w:val="17"/>
  </w:num>
  <w:num w:numId="12">
    <w:abstractNumId w:val="23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2C3"/>
    <w:rsid w:val="00002117"/>
    <w:rsid w:val="00016E06"/>
    <w:rsid w:val="0004186B"/>
    <w:rsid w:val="00043C7F"/>
    <w:rsid w:val="000C6BDE"/>
    <w:rsid w:val="0010404F"/>
    <w:rsid w:val="00107D00"/>
    <w:rsid w:val="001222ED"/>
    <w:rsid w:val="0013120F"/>
    <w:rsid w:val="001413AB"/>
    <w:rsid w:val="00155243"/>
    <w:rsid w:val="00186570"/>
    <w:rsid w:val="00186BD2"/>
    <w:rsid w:val="001961C8"/>
    <w:rsid w:val="001A6132"/>
    <w:rsid w:val="001B32CB"/>
    <w:rsid w:val="001C1E3D"/>
    <w:rsid w:val="001C68F3"/>
    <w:rsid w:val="001F0464"/>
    <w:rsid w:val="001F5297"/>
    <w:rsid w:val="00217F77"/>
    <w:rsid w:val="00225C34"/>
    <w:rsid w:val="00243EE0"/>
    <w:rsid w:val="00270CBC"/>
    <w:rsid w:val="00294056"/>
    <w:rsid w:val="00384E47"/>
    <w:rsid w:val="0039505A"/>
    <w:rsid w:val="00395881"/>
    <w:rsid w:val="003A0FDD"/>
    <w:rsid w:val="003B17A0"/>
    <w:rsid w:val="003D124C"/>
    <w:rsid w:val="00496A3E"/>
    <w:rsid w:val="004A34FD"/>
    <w:rsid w:val="004B42A2"/>
    <w:rsid w:val="004C1B29"/>
    <w:rsid w:val="004C434E"/>
    <w:rsid w:val="0052552A"/>
    <w:rsid w:val="005F7D7A"/>
    <w:rsid w:val="006309C6"/>
    <w:rsid w:val="00637A7A"/>
    <w:rsid w:val="006542C3"/>
    <w:rsid w:val="006565E4"/>
    <w:rsid w:val="006614E0"/>
    <w:rsid w:val="006647D4"/>
    <w:rsid w:val="0067598B"/>
    <w:rsid w:val="006874A3"/>
    <w:rsid w:val="0077080F"/>
    <w:rsid w:val="0077749E"/>
    <w:rsid w:val="0078079B"/>
    <w:rsid w:val="0078211B"/>
    <w:rsid w:val="00790FC3"/>
    <w:rsid w:val="007A4A46"/>
    <w:rsid w:val="007B09B5"/>
    <w:rsid w:val="007B1077"/>
    <w:rsid w:val="007B26B2"/>
    <w:rsid w:val="007B7EB1"/>
    <w:rsid w:val="007D222E"/>
    <w:rsid w:val="007E45B3"/>
    <w:rsid w:val="007F2053"/>
    <w:rsid w:val="007F2310"/>
    <w:rsid w:val="007F6D1C"/>
    <w:rsid w:val="00875A9F"/>
    <w:rsid w:val="0088783D"/>
    <w:rsid w:val="00897BE6"/>
    <w:rsid w:val="008B632C"/>
    <w:rsid w:val="008E236E"/>
    <w:rsid w:val="008E43A9"/>
    <w:rsid w:val="008F1E7C"/>
    <w:rsid w:val="00965E71"/>
    <w:rsid w:val="00975F2E"/>
    <w:rsid w:val="00975F62"/>
    <w:rsid w:val="009B3D52"/>
    <w:rsid w:val="00A023C6"/>
    <w:rsid w:val="00A96418"/>
    <w:rsid w:val="00AB78C9"/>
    <w:rsid w:val="00B46A9A"/>
    <w:rsid w:val="00B47D3B"/>
    <w:rsid w:val="00B70CDA"/>
    <w:rsid w:val="00B72687"/>
    <w:rsid w:val="00B76D05"/>
    <w:rsid w:val="00B8329B"/>
    <w:rsid w:val="00B94E1C"/>
    <w:rsid w:val="00BA436D"/>
    <w:rsid w:val="00BC5F2C"/>
    <w:rsid w:val="00BD1BBD"/>
    <w:rsid w:val="00BE5133"/>
    <w:rsid w:val="00BF6909"/>
    <w:rsid w:val="00C112E6"/>
    <w:rsid w:val="00C171AF"/>
    <w:rsid w:val="00C251E7"/>
    <w:rsid w:val="00C36CFF"/>
    <w:rsid w:val="00C3789E"/>
    <w:rsid w:val="00CA19FA"/>
    <w:rsid w:val="00CF504E"/>
    <w:rsid w:val="00D40CD8"/>
    <w:rsid w:val="00E13F86"/>
    <w:rsid w:val="00E16D23"/>
    <w:rsid w:val="00E4611C"/>
    <w:rsid w:val="00EB58DF"/>
    <w:rsid w:val="00EB757B"/>
    <w:rsid w:val="00EF6A37"/>
    <w:rsid w:val="00F0178C"/>
    <w:rsid w:val="00F04582"/>
    <w:rsid w:val="00F40D28"/>
    <w:rsid w:val="00F46DCB"/>
    <w:rsid w:val="00F9187A"/>
    <w:rsid w:val="00FB19F3"/>
    <w:rsid w:val="00FB6E30"/>
    <w:rsid w:val="00FE0E97"/>
    <w:rsid w:val="00FE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8447495"/>
  <w15:chartTrackingRefBased/>
  <w15:docId w15:val="{6A5FAA51-D4FB-B143-B75C-B9FF40F3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E71"/>
    <w:rPr>
      <w:rFonts w:eastAsiaTheme="minorEastAsia" w:cstheme="majorHAnsi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E7C"/>
    <w:pPr>
      <w:numPr>
        <w:numId w:val="12"/>
      </w:numPr>
      <w:outlineLvl w:val="0"/>
    </w:pPr>
    <w:rPr>
      <w:rFonts w:ascii="Calibri" w:hAnsi="Calibri"/>
      <w:b/>
      <w:color w:val="2B5DA8" w:themeColor="accent1"/>
      <w:sz w:val="44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83D"/>
    <w:pPr>
      <w:numPr>
        <w:ilvl w:val="1"/>
        <w:numId w:val="12"/>
      </w:numPr>
      <w:outlineLvl w:val="1"/>
    </w:pPr>
    <w:rPr>
      <w:rFonts w:ascii="Calibri" w:hAnsi="Calibri"/>
      <w:b/>
      <w:color w:val="2B5DA8" w:themeColor="accent1"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16D23"/>
    <w:pPr>
      <w:numPr>
        <w:ilvl w:val="2"/>
        <w:numId w:val="12"/>
      </w:numPr>
      <w:outlineLvl w:val="2"/>
    </w:pPr>
    <w:rPr>
      <w:rFonts w:ascii="Calibri" w:hAnsi="Calibri"/>
      <w:b/>
      <w:color w:val="000000" w:themeColor="text1"/>
      <w:sz w:val="24"/>
      <w:szCs w:val="24"/>
    </w:rPr>
  </w:style>
  <w:style w:type="paragraph" w:styleId="Heading4">
    <w:name w:val="heading 4"/>
    <w:aliases w:val="Header 1"/>
    <w:basedOn w:val="Normal"/>
    <w:next w:val="Normal"/>
    <w:link w:val="Heading4Char"/>
    <w:autoRedefine/>
    <w:uiPriority w:val="9"/>
    <w:unhideWhenUsed/>
    <w:rsid w:val="00217F77"/>
    <w:pPr>
      <w:outlineLvl w:val="3"/>
    </w:pPr>
    <w:rPr>
      <w:b/>
      <w:color w:val="2B5DA8" w:themeColor="accent1"/>
      <w:sz w:val="44"/>
      <w:szCs w:val="44"/>
    </w:rPr>
  </w:style>
  <w:style w:type="paragraph" w:styleId="Heading5">
    <w:name w:val="heading 5"/>
    <w:aliases w:val="Subheader 1"/>
    <w:basedOn w:val="Heading3"/>
    <w:next w:val="Normal"/>
    <w:link w:val="Heading5Char"/>
    <w:uiPriority w:val="9"/>
    <w:unhideWhenUsed/>
    <w:rsid w:val="00CA19FA"/>
    <w:pPr>
      <w:numPr>
        <w:ilvl w:val="4"/>
      </w:numPr>
      <w:outlineLvl w:val="4"/>
    </w:pPr>
    <w:rPr>
      <w:sz w:val="28"/>
    </w:rPr>
  </w:style>
  <w:style w:type="paragraph" w:styleId="Heading6">
    <w:name w:val="heading 6"/>
    <w:aliases w:val="Subheader 2"/>
    <w:basedOn w:val="Heading3"/>
    <w:next w:val="Normal"/>
    <w:link w:val="Heading6Char"/>
    <w:uiPriority w:val="9"/>
    <w:unhideWhenUsed/>
    <w:rsid w:val="00CA19FA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A19FA"/>
    <w:pPr>
      <w:keepNext/>
      <w:keepLines/>
      <w:numPr>
        <w:ilvl w:val="6"/>
        <w:numId w:val="12"/>
      </w:numPr>
      <w:spacing w:before="40"/>
      <w:outlineLvl w:val="6"/>
    </w:pPr>
    <w:rPr>
      <w:rFonts w:eastAsiaTheme="majorEastAsia" w:cstheme="majorBidi"/>
      <w:i/>
      <w:iCs/>
      <w:color w:val="152E5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9FA"/>
    <w:pPr>
      <w:keepNext/>
      <w:keepLines/>
      <w:numPr>
        <w:ilvl w:val="7"/>
        <w:numId w:val="12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9FA"/>
    <w:pPr>
      <w:keepNext/>
      <w:keepLines/>
      <w:numPr>
        <w:ilvl w:val="8"/>
        <w:numId w:val="12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B32CB"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0457D" w:themeColor="accent1" w:themeShade="BF"/>
      <w:sz w:val="28"/>
      <w:szCs w:val="28"/>
      <w:lang w:val="en-US"/>
    </w:rPr>
  </w:style>
  <w:style w:type="paragraph" w:customStyle="1" w:styleId="BullletList">
    <w:name w:val="Bulllet List"/>
    <w:basedOn w:val="Normal"/>
    <w:next w:val="Normal"/>
    <w:uiPriority w:val="10"/>
    <w:rsid w:val="00875A9F"/>
    <w:pPr>
      <w:numPr>
        <w:ilvl w:val="1"/>
        <w:numId w:val="1"/>
      </w:numPr>
      <w:spacing w:after="200"/>
    </w:pPr>
    <w:rPr>
      <w:rFonts w:ascii="Calibri" w:eastAsia="Calibri" w:hAnsi="Calibri" w:cs="Times New Roman"/>
      <w:color w:val="3E3D40"/>
      <w:szCs w:val="22"/>
      <w:lang w:eastAsia="en-GB"/>
    </w:rPr>
  </w:style>
  <w:style w:type="paragraph" w:customStyle="1" w:styleId="DaisyBulletPointList">
    <w:name w:val="Daisy Bullet Point List"/>
    <w:basedOn w:val="BullletList"/>
    <w:link w:val="DaisyBulletPointListChar"/>
    <w:autoRedefine/>
    <w:qFormat/>
    <w:rsid w:val="00F0178C"/>
    <w:pPr>
      <w:numPr>
        <w:ilvl w:val="0"/>
        <w:numId w:val="0"/>
      </w:numPr>
      <w:ind w:left="360" w:hanging="360"/>
    </w:pPr>
    <w:rPr>
      <w:rFonts w:asciiTheme="minorHAnsi" w:hAnsiTheme="minorHAnsi" w:cstheme="majorHAnsi"/>
      <w:szCs w:val="20"/>
    </w:rPr>
  </w:style>
  <w:style w:type="character" w:customStyle="1" w:styleId="DaisyBulletPointListChar">
    <w:name w:val="Daisy Bullet Point List Char"/>
    <w:basedOn w:val="DefaultParagraphFont"/>
    <w:link w:val="DaisyBulletPointList"/>
    <w:rsid w:val="00F0178C"/>
    <w:rPr>
      <w:rFonts w:eastAsia="Calibri" w:cstheme="majorHAnsi"/>
      <w:color w:val="3E3D40"/>
      <w:sz w:val="22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F1E7C"/>
    <w:rPr>
      <w:rFonts w:ascii="Calibri" w:eastAsiaTheme="minorEastAsia" w:hAnsi="Calibri" w:cstheme="majorHAnsi"/>
      <w:b/>
      <w:color w:val="2B5DA8" w:themeColor="accent1"/>
      <w:sz w:val="44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8783D"/>
    <w:rPr>
      <w:rFonts w:ascii="Calibri" w:eastAsiaTheme="minorEastAsia" w:hAnsi="Calibri" w:cstheme="majorHAnsi"/>
      <w:b/>
      <w:color w:val="2B5DA8" w:themeColor="accent1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E16D23"/>
    <w:rPr>
      <w:rFonts w:ascii="Calibri" w:eastAsiaTheme="minorEastAsia" w:hAnsi="Calibri" w:cstheme="majorHAnsi"/>
      <w:b/>
      <w:color w:val="000000" w:themeColor="text1"/>
    </w:rPr>
  </w:style>
  <w:style w:type="character" w:customStyle="1" w:styleId="Heading4Char">
    <w:name w:val="Heading 4 Char"/>
    <w:aliases w:val="Header 1 Char"/>
    <w:basedOn w:val="DefaultParagraphFont"/>
    <w:link w:val="Heading4"/>
    <w:uiPriority w:val="9"/>
    <w:rsid w:val="00217F77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97BE6"/>
    <w:pPr>
      <w:numPr>
        <w:ilvl w:val="1"/>
      </w:numPr>
      <w:spacing w:after="160"/>
    </w:pPr>
    <w:rPr>
      <w:rFonts w:cs="Times New Roman (Body CS)"/>
      <w:color w:val="000000" w:themeColor="tex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7BE6"/>
    <w:rPr>
      <w:rFonts w:asciiTheme="majorHAnsi" w:eastAsiaTheme="minorEastAsia" w:hAnsiTheme="majorHAnsi" w:cs="Times New Roman (Body CS)"/>
      <w:color w:val="000000" w:themeColor="text1"/>
      <w:sz w:val="40"/>
      <w:szCs w:val="22"/>
    </w:rPr>
  </w:style>
  <w:style w:type="paragraph" w:styleId="ListParagraph">
    <w:name w:val="List Paragraph"/>
    <w:basedOn w:val="Normal"/>
    <w:uiPriority w:val="34"/>
    <w:qFormat/>
    <w:rsid w:val="009B3D5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72687"/>
    <w:rPr>
      <w:rFonts w:asciiTheme="majorHAnsi" w:hAnsiTheme="majorHAnsi"/>
      <w:color w:val="000000" w:themeColor="text1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9B3D52"/>
    <w:pPr>
      <w:spacing w:before="120"/>
      <w:ind w:left="200"/>
    </w:pPr>
    <w:rPr>
      <w:b/>
      <w:bCs/>
      <w:szCs w:val="22"/>
    </w:rPr>
  </w:style>
  <w:style w:type="character" w:styleId="Hyperlink">
    <w:name w:val="Hyperlink"/>
    <w:basedOn w:val="DefaultParagraphFont"/>
    <w:uiPriority w:val="99"/>
    <w:unhideWhenUsed/>
    <w:rsid w:val="009B3D52"/>
    <w:rPr>
      <w:rFonts w:asciiTheme="majorHAnsi" w:hAnsiTheme="majorHAnsi"/>
      <w:color w:val="0563C1" w:themeColor="hyperlink"/>
      <w:sz w:val="2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B3D52"/>
    <w:pPr>
      <w:spacing w:before="120"/>
    </w:pPr>
    <w:rPr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B3D52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9B3D52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9B3D52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9B3D52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9B3D52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9B3D52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9B3D52"/>
    <w:pPr>
      <w:ind w:left="1600"/>
    </w:pPr>
  </w:style>
  <w:style w:type="table" w:styleId="GridTable1Light-Accent5">
    <w:name w:val="Grid Table 1 Light Accent 5"/>
    <w:basedOn w:val="TableNormal"/>
    <w:uiPriority w:val="46"/>
    <w:rsid w:val="007B26B2"/>
    <w:tblPr>
      <w:tblStyleRowBandSize w:val="1"/>
      <w:tblStyleColBandSize w:val="1"/>
      <w:tblBorders>
        <w:top w:val="single" w:sz="4" w:space="0" w:color="EFF3FB" w:themeColor="accent5" w:themeTint="66"/>
        <w:left w:val="single" w:sz="4" w:space="0" w:color="EFF3FB" w:themeColor="accent5" w:themeTint="66"/>
        <w:bottom w:val="single" w:sz="4" w:space="0" w:color="EFF3FB" w:themeColor="accent5" w:themeTint="66"/>
        <w:right w:val="single" w:sz="4" w:space="0" w:color="EFF3FB" w:themeColor="accent5" w:themeTint="66"/>
        <w:insideH w:val="single" w:sz="4" w:space="0" w:color="EFF3FB" w:themeColor="accent5" w:themeTint="66"/>
        <w:insideV w:val="single" w:sz="4" w:space="0" w:color="EFF3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ED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ED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7B26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aisyTable">
    <w:name w:val="Daisy Table"/>
    <w:basedOn w:val="TableNormal"/>
    <w:uiPriority w:val="99"/>
    <w:rsid w:val="007B26B2"/>
    <w:rPr>
      <w:rFonts w:ascii="Calibri" w:eastAsia="Calibri" w:hAnsi="Calibri" w:cs="Arial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3064"/>
      </w:tcPr>
    </w:tblStylePr>
  </w:style>
  <w:style w:type="character" w:styleId="Strong">
    <w:name w:val="Strong"/>
    <w:uiPriority w:val="22"/>
    <w:rsid w:val="004B42A2"/>
    <w:rPr>
      <w:b/>
      <w:bCs/>
      <w:lang w:val="en-GB"/>
    </w:rPr>
  </w:style>
  <w:style w:type="character" w:customStyle="1" w:styleId="Heading5Char">
    <w:name w:val="Heading 5 Char"/>
    <w:aliases w:val="Subheader 1 Char"/>
    <w:basedOn w:val="DefaultParagraphFont"/>
    <w:link w:val="Heading5"/>
    <w:uiPriority w:val="9"/>
    <w:rsid w:val="00CA19FA"/>
    <w:rPr>
      <w:rFonts w:ascii="Calibri" w:eastAsiaTheme="minorEastAsia" w:hAnsi="Calibri" w:cstheme="majorHAnsi"/>
      <w:b/>
      <w:color w:val="2B5DA8" w:themeColor="accent1"/>
      <w:sz w:val="28"/>
    </w:rPr>
  </w:style>
  <w:style w:type="character" w:customStyle="1" w:styleId="Heading6Char">
    <w:name w:val="Heading 6 Char"/>
    <w:aliases w:val="Subheader 2 Char"/>
    <w:basedOn w:val="DefaultParagraphFont"/>
    <w:link w:val="Heading6"/>
    <w:uiPriority w:val="9"/>
    <w:rsid w:val="00CA19FA"/>
    <w:rPr>
      <w:rFonts w:ascii="Calibri" w:eastAsiaTheme="minorEastAsia" w:hAnsi="Calibri" w:cstheme="majorHAnsi"/>
      <w:b/>
      <w:color w:val="000000" w:themeColor="text1"/>
      <w:sz w:val="20"/>
    </w:rPr>
  </w:style>
  <w:style w:type="paragraph" w:styleId="IntenseQuote">
    <w:name w:val="Intense Quote"/>
    <w:aliases w:val="Headers (no numbers)"/>
    <w:basedOn w:val="Normal"/>
    <w:next w:val="Normal"/>
    <w:link w:val="IntenseQuoteChar"/>
    <w:autoRedefine/>
    <w:uiPriority w:val="30"/>
    <w:qFormat/>
    <w:rsid w:val="001B32CB"/>
    <w:rPr>
      <w:b/>
      <w:color w:val="2B5DA8" w:themeColor="accent1"/>
      <w:sz w:val="44"/>
      <w:szCs w:val="4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9FA"/>
    <w:rPr>
      <w:rFonts w:asciiTheme="majorHAnsi" w:eastAsiaTheme="majorEastAsia" w:hAnsiTheme="majorHAnsi" w:cstheme="majorBidi"/>
      <w:i/>
      <w:iCs/>
      <w:color w:val="152E5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9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IntenseQuoteChar">
    <w:name w:val="Intense Quote Char"/>
    <w:aliases w:val="Headers (no numbers) Char"/>
    <w:basedOn w:val="DefaultParagraphFont"/>
    <w:link w:val="IntenseQuote"/>
    <w:uiPriority w:val="30"/>
    <w:rsid w:val="001B32CB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character" w:styleId="SubtleReference">
    <w:name w:val="Subtle Reference"/>
    <w:aliases w:val="Table Categories"/>
    <w:uiPriority w:val="31"/>
    <w:qFormat/>
    <w:rsid w:val="00217F77"/>
    <w:rPr>
      <w:rFonts w:asciiTheme="minorHAnsi" w:hAnsiTheme="minorHAnsi"/>
      <w:b/>
      <w:color w:val="FFFFFF" w:themeColor="background1"/>
    </w:rPr>
  </w:style>
  <w:style w:type="paragraph" w:styleId="NoSpacing">
    <w:name w:val="No Spacing"/>
    <w:uiPriority w:val="1"/>
    <w:rsid w:val="00217F77"/>
    <w:rPr>
      <w:rFonts w:asciiTheme="majorHAnsi" w:eastAsiaTheme="minorEastAsia" w:hAnsiTheme="majorHAnsi" w:cstheme="majorHAnsi"/>
      <w:sz w:val="20"/>
      <w:szCs w:val="20"/>
    </w:rPr>
  </w:style>
  <w:style w:type="paragraph" w:styleId="Title">
    <w:name w:val="Title"/>
    <w:basedOn w:val="Normal"/>
    <w:next w:val="Normal"/>
    <w:link w:val="TitleChar"/>
    <w:autoRedefine/>
    <w:uiPriority w:val="10"/>
    <w:rsid w:val="00217F77"/>
    <w:pPr>
      <w:contextualSpacing/>
    </w:pPr>
    <w:rPr>
      <w:rFonts w:eastAsiaTheme="majorEastAsia" w:cs="Times New Roman (Headings CS)"/>
      <w:b/>
      <w:color w:val="2B5DA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F77"/>
    <w:rPr>
      <w:rFonts w:asciiTheme="majorHAnsi" w:eastAsiaTheme="majorEastAsia" w:hAnsiTheme="majorHAnsi" w:cs="Times New Roman (Headings CS)"/>
      <w:b/>
      <w:color w:val="2B5DA8" w:themeColor="accent1"/>
      <w:kern w:val="28"/>
      <w:sz w:val="7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F0178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178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1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3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themanager@joebloggscompany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hemanager@joebloggscompany.com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0.emf"/><Relationship Id="rId7" Type="http://schemas.openxmlformats.org/officeDocument/2006/relationships/image" Target="media/image110.emf"/><Relationship Id="rId2" Type="http://schemas.openxmlformats.org/officeDocument/2006/relationships/image" Target="media/image9.emf"/><Relationship Id="rId1" Type="http://schemas.openxmlformats.org/officeDocument/2006/relationships/image" Target="media/image8.jpg"/><Relationship Id="rId6" Type="http://schemas.openxmlformats.org/officeDocument/2006/relationships/image" Target="media/image11.emf"/><Relationship Id="rId5" Type="http://schemas.openxmlformats.org/officeDocument/2006/relationships/image" Target="media/image100.emf"/><Relationship Id="rId4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Daisy Comms">
      <a:dk1>
        <a:srgbClr val="000000"/>
      </a:dk1>
      <a:lt1>
        <a:srgbClr val="FFFFFF"/>
      </a:lt1>
      <a:dk2>
        <a:srgbClr val="1E1E1E"/>
      </a:dk2>
      <a:lt2>
        <a:srgbClr val="EDEDED"/>
      </a:lt2>
      <a:accent1>
        <a:srgbClr val="2B5DA8"/>
      </a:accent1>
      <a:accent2>
        <a:srgbClr val="F6A400"/>
      </a:accent2>
      <a:accent3>
        <a:srgbClr val="003064"/>
      </a:accent3>
      <a:accent4>
        <a:srgbClr val="ACC8EA"/>
      </a:accent4>
      <a:accent5>
        <a:srgbClr val="D8E2F5"/>
      </a:accent5>
      <a:accent6>
        <a:srgbClr val="3C6DA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9633F9-5F18-4F4B-BE35-05250A93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E9202F85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Caitlin Nuttall</cp:lastModifiedBy>
  <cp:revision>3</cp:revision>
  <cp:lastPrinted>2021-05-04T09:54:00Z</cp:lastPrinted>
  <dcterms:created xsi:type="dcterms:W3CDTF">2021-05-05T13:31:00Z</dcterms:created>
  <dcterms:modified xsi:type="dcterms:W3CDTF">2021-05-05T13:35:00Z</dcterms:modified>
</cp:coreProperties>
</file>