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610208" w14:textId="156AE9D3" w:rsidR="00186BD2" w:rsidRDefault="00186BD2" w:rsidP="00C171AF">
      <w:pPr>
        <w:rPr>
          <w:rStyle w:val="Heading1Char"/>
          <w:rFonts w:ascii="Neue Haas Grotesk Text Pro" w:hAnsi="Neue Haas Grotesk Text Pro"/>
          <w:bCs/>
          <w:color w:val="212121"/>
          <w:sz w:val="56"/>
          <w:szCs w:val="56"/>
        </w:rPr>
      </w:pPr>
      <w:bookmarkStart w:id="0" w:name="_Toc16684154"/>
    </w:p>
    <w:p w14:paraId="5BE3A5A7" w14:textId="006F2787" w:rsidR="00637A7A" w:rsidRPr="00622E6E" w:rsidRDefault="00BA436D" w:rsidP="00C171AF">
      <w:pPr>
        <w:rPr>
          <w:rStyle w:val="Heading1Char"/>
          <w:rFonts w:ascii="Neue Haas Grotesk Text Pro" w:hAnsi="Neue Haas Grotesk Text Pro"/>
          <w:bCs/>
          <w:color w:val="212121"/>
          <w:sz w:val="60"/>
          <w:szCs w:val="60"/>
        </w:rPr>
      </w:pPr>
      <w:r w:rsidRPr="00622E6E">
        <w:rPr>
          <w:rStyle w:val="Heading1Char"/>
          <w:rFonts w:ascii="Neue Haas Grotesk Text Pro" w:hAnsi="Neue Haas Grotesk Text Pro"/>
          <w:bCs/>
          <w:color w:val="212121"/>
          <w:sz w:val="60"/>
          <w:szCs w:val="60"/>
        </w:rPr>
        <w:t xml:space="preserve">Sample </w:t>
      </w:r>
      <w:r w:rsidR="00622E6E" w:rsidRPr="00622E6E">
        <w:rPr>
          <w:rStyle w:val="Heading1Char"/>
          <w:rFonts w:ascii="Neue Haas Grotesk Text Pro" w:hAnsi="Neue Haas Grotesk Text Pro"/>
          <w:bCs/>
          <w:color w:val="212121"/>
          <w:sz w:val="60"/>
          <w:szCs w:val="60"/>
        </w:rPr>
        <w:t>telephone conversation</w:t>
      </w:r>
      <w:r w:rsidRPr="00622E6E">
        <w:rPr>
          <w:rStyle w:val="Heading1Char"/>
          <w:rFonts w:ascii="Neue Haas Grotesk Text Pro" w:hAnsi="Neue Haas Grotesk Text Pro"/>
          <w:bCs/>
          <w:color w:val="212121"/>
          <w:sz w:val="60"/>
          <w:szCs w:val="60"/>
        </w:rPr>
        <w:t xml:space="preserve"> </w:t>
      </w:r>
    </w:p>
    <w:p w14:paraId="49F316F4" w14:textId="5F7C634F" w:rsidR="003D124C" w:rsidRDefault="00622E6E" w:rsidP="00637A7A">
      <w:pPr>
        <w:ind w:left="-510" w:firstLine="510"/>
        <w:rPr>
          <w:rStyle w:val="Heading1Char"/>
          <w:rFonts w:ascii="Neue Haas Grotesk Text Pro" w:hAnsi="Neue Haas Grotesk Text Pro"/>
          <w:b w:val="0"/>
          <w:color w:val="212121"/>
          <w:sz w:val="56"/>
          <w:szCs w:val="56"/>
        </w:rPr>
      </w:pPr>
      <w:r>
        <w:rPr>
          <w:rStyle w:val="Heading1Char"/>
          <w:rFonts w:ascii="Neue Haas Grotesk Text Pro" w:hAnsi="Neue Haas Grotesk Text Pro"/>
          <w:b w:val="0"/>
          <w:color w:val="212121"/>
          <w:sz w:val="56"/>
          <w:szCs w:val="56"/>
        </w:rPr>
        <w:t xml:space="preserve">with an employer requesting an </w:t>
      </w:r>
    </w:p>
    <w:p w14:paraId="799C93E6" w14:textId="70E6F1D7" w:rsidR="00622E6E" w:rsidRPr="00C171AF" w:rsidRDefault="00FC2484" w:rsidP="00637A7A">
      <w:pPr>
        <w:ind w:left="-510" w:firstLine="510"/>
        <w:rPr>
          <w:rStyle w:val="Heading1Char"/>
          <w:rFonts w:ascii="Neue Haas Grotesk Text Pro" w:hAnsi="Neue Haas Grotesk Text Pro"/>
          <w:b w:val="0"/>
          <w:color w:val="212121"/>
          <w:sz w:val="56"/>
          <w:szCs w:val="56"/>
        </w:rPr>
      </w:pPr>
      <w:r>
        <w:rPr>
          <w:rStyle w:val="Heading1Char"/>
          <w:rFonts w:ascii="Neue Haas Grotesk Text Pro" w:hAnsi="Neue Haas Grotesk Text Pro"/>
          <w:b w:val="0"/>
          <w:color w:val="212121"/>
          <w:sz w:val="56"/>
          <w:szCs w:val="56"/>
        </w:rPr>
        <w:t>A</w:t>
      </w:r>
      <w:r w:rsidR="00622E6E">
        <w:rPr>
          <w:rStyle w:val="Heading1Char"/>
          <w:rFonts w:ascii="Neue Haas Grotesk Text Pro" w:hAnsi="Neue Haas Grotesk Text Pro"/>
          <w:b w:val="0"/>
          <w:color w:val="212121"/>
          <w:sz w:val="56"/>
          <w:szCs w:val="56"/>
        </w:rPr>
        <w:t>pprenticeship placement</w:t>
      </w:r>
    </w:p>
    <w:p w14:paraId="5278C81F" w14:textId="0BC6B34C" w:rsidR="00F0178C" w:rsidRPr="00F0178C" w:rsidRDefault="00F0178C" w:rsidP="00F0178C">
      <w:pPr>
        <w:rPr>
          <w:rFonts w:ascii="Neue Haas Grotesk Text Pro" w:hAnsi="Neue Haas Grotesk Text Pro"/>
        </w:rPr>
      </w:pPr>
    </w:p>
    <w:p w14:paraId="5B8118CD" w14:textId="60D92846" w:rsidR="003D124C" w:rsidRDefault="00516A9F" w:rsidP="003D124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7F841D" wp14:editId="2155AB48">
                <wp:simplePos x="0" y="0"/>
                <wp:positionH relativeFrom="column">
                  <wp:posOffset>-90805</wp:posOffset>
                </wp:positionH>
                <wp:positionV relativeFrom="paragraph">
                  <wp:posOffset>67945</wp:posOffset>
                </wp:positionV>
                <wp:extent cx="3521710" cy="60452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710" cy="604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84F98" w14:textId="77777777" w:rsidR="007A1565" w:rsidRDefault="007A1565" w:rsidP="007A1565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20"/>
                              </w:rPr>
                            </w:pPr>
                            <w:r w:rsidRPr="007A1565"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20"/>
                              </w:rPr>
                              <w:t xml:space="preserve">(Please tweak/adapt depending on your company </w:t>
                            </w:r>
                          </w:p>
                          <w:p w14:paraId="60E9AF35" w14:textId="77777777" w:rsidR="00516A9F" w:rsidRDefault="007A1565" w:rsidP="00516A9F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20"/>
                              </w:rPr>
                            </w:pPr>
                            <w:r w:rsidRPr="007A1565"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20"/>
                              </w:rPr>
                              <w:t>and personal info etc)</w:t>
                            </w:r>
                          </w:p>
                          <w:p w14:paraId="2FF0B851" w14:textId="77777777" w:rsidR="00516A9F" w:rsidRDefault="00516A9F" w:rsidP="00516A9F">
                            <w:pPr>
                              <w:rPr>
                                <w:rFonts w:ascii="Neue Haas Grotesk Text Pro" w:hAnsi="Neue Haas Grotesk Text Pro" w:cstheme="minorHAns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1CCEB373" w14:textId="3764C545" w:rsidR="007A1565" w:rsidRPr="00516A9F" w:rsidRDefault="00516A9F" w:rsidP="00516A9F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66C0C7"/>
                                <w:sz w:val="20"/>
                              </w:rPr>
                            </w:pPr>
                            <w:r>
                              <w:rPr>
                                <w:rFonts w:ascii="Neue Haas Grotesk Text Pro" w:hAnsi="Neue Haas Grotesk Text Pro" w:cstheme="minorHAns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7A1565">
                              <w:rPr>
                                <w:rFonts w:ascii="Neue Haas Grotesk Text Pro" w:hAnsi="Neue Haas Grotesk Text Pro" w:cstheme="minorHAns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“</w:t>
                            </w:r>
                            <w:r w:rsidR="007A1565" w:rsidRPr="007A1565">
                              <w:rPr>
                                <w:rFonts w:ascii="Neue Haas Grotesk Text Pro" w:hAnsi="Neue Haas Grotesk Text Pro" w:cstheme="minorHAns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Good Morning/Afternoon, </w:t>
                            </w:r>
                          </w:p>
                          <w:p w14:paraId="40C6F774" w14:textId="77777777" w:rsidR="007A1565" w:rsidRPr="007A1565" w:rsidRDefault="007A1565" w:rsidP="007A1565">
                            <w:pPr>
                              <w:pStyle w:val="NormalWeb"/>
                              <w:spacing w:before="200" w:beforeAutospacing="0" w:after="0" w:afterAutospacing="0" w:line="288" w:lineRule="auto"/>
                              <w:rPr>
                                <w:rFonts w:ascii="Neue Haas Grotesk Text Pro" w:hAnsi="Neue Haas Grotesk Text Pro" w:cstheme="minorHAns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7A1565">
                              <w:rPr>
                                <w:rFonts w:ascii="Neue Haas Grotesk Text Pro" w:eastAsiaTheme="minorEastAsia" w:hAnsi="Neue Haas Grotesk Text Pro" w:cstheme="minorHAns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I am ringing to enquire about the possibility of an Apprenticeship placement and wonder if you could put me through to someone that can help….</w:t>
                            </w:r>
                          </w:p>
                          <w:p w14:paraId="2C0FEB38" w14:textId="1BB188FE" w:rsidR="007A1565" w:rsidRPr="007A1565" w:rsidRDefault="007A1565" w:rsidP="007A1565">
                            <w:pPr>
                              <w:pStyle w:val="NormalWeb"/>
                              <w:spacing w:before="200" w:beforeAutospacing="0" w:after="0" w:afterAutospacing="0" w:line="288" w:lineRule="auto"/>
                              <w:rPr>
                                <w:rFonts w:ascii="Neue Haas Grotesk Text Pro" w:hAnsi="Neue Haas Grotesk Text Pro" w:cstheme="minorHAnsi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7A1565">
                              <w:rPr>
                                <w:rFonts w:ascii="Neue Haas Grotesk Text Pro" w:eastAsiaTheme="minorEastAsia" w:hAnsi="Neue Haas Grotesk Text Pro" w:cstheme="minorHAns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I have applied for an Apprenticeship with </w:t>
                            </w:r>
                            <w:r w:rsidRPr="007A1565">
                              <w:rPr>
                                <w:rFonts w:ascii="Neue Haas Grotesk Text Pro" w:eastAsiaTheme="minorEastAsia" w:hAnsi="Neue Haas Grotesk Text Pro" w:cstheme="minorHAnsi"/>
                                <w:b/>
                                <w:bCs/>
                                <w:i/>
                                <w:iCs/>
                                <w:color w:val="66C0C7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[College Name]</w:t>
                            </w:r>
                            <w:r w:rsidRPr="007A1565">
                              <w:rPr>
                                <w:rFonts w:ascii="Neue Haas Grotesk Text Pro" w:eastAsiaTheme="minorEastAsia" w:hAnsi="Neue Haas Grotesk Text Pro" w:cstheme="minorHAnsi"/>
                                <w:i/>
                                <w:iCs/>
                                <w:color w:val="66C0C7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7A1565">
                              <w:rPr>
                                <w:rFonts w:ascii="Neue Haas Grotesk Text Pro" w:eastAsiaTheme="minorEastAsia" w:hAnsi="Neue Haas Grotesk Text Pro" w:cstheme="minorHAns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in </w:t>
                            </w:r>
                            <w:r w:rsidRPr="007A1565">
                              <w:rPr>
                                <w:rFonts w:ascii="Neue Haas Grotesk Text Pro" w:eastAsiaTheme="minorEastAsia" w:hAnsi="Neue Haas Grotesk Text Pro" w:cstheme="minorHAnsi"/>
                                <w:b/>
                                <w:bCs/>
                                <w:i/>
                                <w:iCs/>
                                <w:color w:val="66C0C7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[Subject Area]</w:t>
                            </w:r>
                            <w:r w:rsidRPr="007A1565">
                              <w:rPr>
                                <w:rFonts w:ascii="Neue Haas Grotesk Text Pro" w:eastAsiaTheme="minorEastAsia" w:hAnsi="Neue Haas Grotesk Text Pro" w:cstheme="minorHAnsi"/>
                                <w:i/>
                                <w:iCs/>
                                <w:color w:val="66C0C7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7A1565">
                              <w:rPr>
                                <w:rFonts w:ascii="Neue Haas Grotesk Text Pro" w:eastAsiaTheme="minorEastAsia" w:hAnsi="Neue Haas Grotesk Text Pro" w:cstheme="minorHAns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and been accepted on to a course. I now need to secure the work placement and wondered if you would consider hiring an Apprentice?</w:t>
                            </w:r>
                            <w:r>
                              <w:rPr>
                                <w:rFonts w:ascii="Neue Haas Grotesk Text Pro" w:eastAsiaTheme="minorEastAsia" w:hAnsi="Neue Haas Grotesk Text Pro" w:cstheme="minorHAnsi"/>
                                <w:i/>
                                <w:i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”</w:t>
                            </w:r>
                          </w:p>
                          <w:p w14:paraId="79BF8128" w14:textId="77777777" w:rsidR="007A1565" w:rsidRPr="007A1565" w:rsidRDefault="007A1565" w:rsidP="007A1565">
                            <w:pPr>
                              <w:pStyle w:val="NormalWeb"/>
                              <w:spacing w:before="200" w:beforeAutospacing="0" w:after="0" w:afterAutospacing="0" w:line="288" w:lineRule="auto"/>
                              <w:rPr>
                                <w:rFonts w:ascii="Neue Haas Grotesk Text Pro" w:hAnsi="Neue Haas Grotesk Text Pro" w:cstheme="minorHAnsi"/>
                                <w:b/>
                                <w:bCs/>
                                <w:i/>
                                <w:iCs/>
                                <w:color w:val="66C0C7"/>
                                <w:sz w:val="26"/>
                                <w:szCs w:val="26"/>
                              </w:rPr>
                            </w:pPr>
                            <w:r w:rsidRPr="007A1565">
                              <w:rPr>
                                <w:rFonts w:ascii="Neue Haas Grotesk Text Pro" w:eastAsiaTheme="minorEastAsia" w:hAnsi="Neue Haas Grotesk Text Pro" w:cstheme="minorHAnsi"/>
                                <w:b/>
                                <w:bCs/>
                                <w:i/>
                                <w:iCs/>
                                <w:color w:val="66C0C7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Make sure that when you speak to the correct person you </w:t>
                            </w:r>
                            <w:r w:rsidRPr="007A1565">
                              <w:rPr>
                                <w:rFonts w:ascii="Neue Haas Grotesk Text Pro" w:eastAsiaTheme="minorEastAsia" w:hAnsi="Neue Haas Grotesk Text Pro" w:cstheme="minorHAnsi"/>
                                <w:b/>
                                <w:bCs/>
                                <w:i/>
                                <w:iCs/>
                                <w:color w:val="66C0C7"/>
                                <w:kern w:val="24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take a note of their name and job title</w:t>
                            </w:r>
                            <w:r w:rsidRPr="007A1565">
                              <w:rPr>
                                <w:rFonts w:ascii="Neue Haas Grotesk Text Pro" w:eastAsiaTheme="minorEastAsia" w:hAnsi="Neue Haas Grotesk Text Pro" w:cstheme="minorHAnsi"/>
                                <w:b/>
                                <w:bCs/>
                                <w:i/>
                                <w:iCs/>
                                <w:color w:val="66C0C7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/ask for email address or contact details </w:t>
                            </w:r>
                          </w:p>
                          <w:p w14:paraId="311729AB" w14:textId="0A36C67E" w:rsidR="0013120F" w:rsidRPr="007A1565" w:rsidRDefault="007A1565" w:rsidP="007A1565">
                            <w:pPr>
                              <w:pStyle w:val="NormalWeb"/>
                              <w:spacing w:before="200" w:beforeAutospacing="0" w:after="0" w:afterAutospacing="0" w:line="288" w:lineRule="auto"/>
                              <w:rPr>
                                <w:rFonts w:ascii="Neue Haas Grotesk Text Pro" w:hAnsi="Neue Haas Grotesk Text Pro" w:cstheme="minorHAnsi"/>
                                <w:b/>
                                <w:bCs/>
                                <w:i/>
                                <w:iCs/>
                                <w:color w:val="66C0C7"/>
                                <w:sz w:val="26"/>
                                <w:szCs w:val="26"/>
                              </w:rPr>
                            </w:pPr>
                            <w:r w:rsidRPr="007A1565">
                              <w:rPr>
                                <w:rFonts w:ascii="Neue Haas Grotesk Text Pro" w:eastAsiaTheme="minorEastAsia" w:hAnsi="Neue Haas Grotesk Text Pro" w:cstheme="minorHAnsi"/>
                                <w:b/>
                                <w:bCs/>
                                <w:i/>
                                <w:iCs/>
                                <w:color w:val="66C0C7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Offer to meet them (online or face to face) for an interview or informal chat to discuss your application in more detail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657F841D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-7.15pt;margin-top:5.35pt;width:277.3pt;height:47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" filled="f" stroked="f" strokeweight=".5pt">
                <v:textbox>
                  <w:txbxContent>
                    <w:p w14:paraId="7E484F98" w14:textId="77777777" w:rsidR="007A1565" w:rsidRDefault="007A1565" w:rsidP="007A1565">
                      <w:pP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20"/>
                        </w:rPr>
                      </w:pPr>
                      <w:r w:rsidRPr="007A1565"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20"/>
                        </w:rPr>
                        <w:t xml:space="preserve">(Please tweak/adapt depending on your company </w:t>
                      </w:r>
                    </w:p>
                    <w:p w14:paraId="60E9AF35" w14:textId="77777777" w:rsidR="00516A9F" w:rsidRDefault="007A1565" w:rsidP="00516A9F">
                      <w:pP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20"/>
                        </w:rPr>
                      </w:pPr>
                      <w:r w:rsidRPr="007A1565"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20"/>
                        </w:rPr>
                        <w:t>and personal info etc)</w:t>
                      </w:r>
                    </w:p>
                    <w:p w14:paraId="2FF0B851" w14:textId="77777777" w:rsidR="00516A9F" w:rsidRDefault="00516A9F" w:rsidP="00516A9F">
                      <w:pPr>
                        <w:rPr>
                          <w:rFonts w:ascii="Neue Haas Grotesk Text Pro" w:hAnsi="Neue Haas Grotesk Text Pro" w:cstheme="minorHAnsi"/>
                          <w:i/>
                          <w:iCs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</w:pPr>
                    </w:p>
                    <w:p w14:paraId="1CCEB373" w14:textId="3764C545" w:rsidR="007A1565" w:rsidRPr="00516A9F" w:rsidRDefault="00516A9F" w:rsidP="00516A9F">
                      <w:pPr>
                        <w:rPr>
                          <w:rFonts w:ascii="Neue Haas Grotesk Text Pro" w:hAnsi="Neue Haas Grotesk Text Pro"/>
                          <w:b/>
                          <w:bCs/>
                          <w:color w:val="66C0C7"/>
                          <w:sz w:val="20"/>
                        </w:rPr>
                      </w:pPr>
                      <w:r>
                        <w:rPr>
                          <w:rFonts w:ascii="Neue Haas Grotesk Text Pro" w:hAnsi="Neue Haas Grotesk Text Pro" w:cstheme="minorHAnsi"/>
                          <w:i/>
                          <w:iCs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7A1565">
                        <w:rPr>
                          <w:rFonts w:ascii="Neue Haas Grotesk Text Pro" w:hAnsi="Neue Haas Grotesk Text Pro" w:cstheme="minorHAnsi"/>
                          <w:i/>
                          <w:iCs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>“</w:t>
                      </w:r>
                      <w:r w:rsidR="007A1565" w:rsidRPr="007A1565">
                        <w:rPr>
                          <w:rFonts w:ascii="Neue Haas Grotesk Text Pro" w:hAnsi="Neue Haas Grotesk Text Pro" w:cstheme="minorHAnsi"/>
                          <w:i/>
                          <w:iCs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 xml:space="preserve">Good Morning/Afternoon, </w:t>
                      </w:r>
                    </w:p>
                    <w:p w14:paraId="40C6F774" w14:textId="77777777" w:rsidR="007A1565" w:rsidRPr="007A1565" w:rsidRDefault="007A1565" w:rsidP="007A1565">
                      <w:pPr>
                        <w:pStyle w:val="NormalWeb"/>
                        <w:spacing w:before="200" w:beforeAutospacing="0" w:after="0" w:afterAutospacing="0" w:line="288" w:lineRule="auto"/>
                        <w:rPr>
                          <w:rFonts w:ascii="Neue Haas Grotesk Text Pro" w:hAnsi="Neue Haas Grotesk Text Pro" w:cstheme="minorHAnsi"/>
                          <w:i/>
                          <w:iCs/>
                          <w:sz w:val="26"/>
                          <w:szCs w:val="26"/>
                        </w:rPr>
                      </w:pPr>
                      <w:r w:rsidRPr="007A1565">
                        <w:rPr>
                          <w:rFonts w:ascii="Neue Haas Grotesk Text Pro" w:eastAsiaTheme="minorEastAsia" w:hAnsi="Neue Haas Grotesk Text Pro" w:cstheme="minorHAnsi"/>
                          <w:i/>
                          <w:iCs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>I am ringing to enquire about the possibility of an Apprenticeship placement and wonder if you could put me through to someone that can help….</w:t>
                      </w:r>
                    </w:p>
                    <w:p w14:paraId="2C0FEB38" w14:textId="1BB188FE" w:rsidR="007A1565" w:rsidRPr="007A1565" w:rsidRDefault="007A1565" w:rsidP="007A1565">
                      <w:pPr>
                        <w:pStyle w:val="NormalWeb"/>
                        <w:spacing w:before="200" w:beforeAutospacing="0" w:after="0" w:afterAutospacing="0" w:line="288" w:lineRule="auto"/>
                        <w:rPr>
                          <w:rFonts w:ascii="Neue Haas Grotesk Text Pro" w:hAnsi="Neue Haas Grotesk Text Pro" w:cstheme="minorHAnsi"/>
                          <w:i/>
                          <w:iCs/>
                          <w:sz w:val="26"/>
                          <w:szCs w:val="26"/>
                        </w:rPr>
                      </w:pPr>
                      <w:r w:rsidRPr="007A1565">
                        <w:rPr>
                          <w:rFonts w:ascii="Neue Haas Grotesk Text Pro" w:eastAsiaTheme="minorEastAsia" w:hAnsi="Neue Haas Grotesk Text Pro" w:cstheme="minorHAnsi"/>
                          <w:i/>
                          <w:iCs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 xml:space="preserve">I have applied for an Apprenticeship with </w:t>
                      </w:r>
                      <w:r w:rsidRPr="007A1565">
                        <w:rPr>
                          <w:rFonts w:ascii="Neue Haas Grotesk Text Pro" w:eastAsiaTheme="minorEastAsia" w:hAnsi="Neue Haas Grotesk Text Pro" w:cstheme="minorHAnsi"/>
                          <w:b/>
                          <w:bCs/>
                          <w:i/>
                          <w:iCs/>
                          <w:color w:val="66C0C7"/>
                          <w:kern w:val="24"/>
                          <w:sz w:val="26"/>
                          <w:szCs w:val="26"/>
                          <w:lang w:val="en-US"/>
                        </w:rPr>
                        <w:t>[College Name]</w:t>
                      </w:r>
                      <w:r w:rsidRPr="007A1565">
                        <w:rPr>
                          <w:rFonts w:ascii="Neue Haas Grotesk Text Pro" w:eastAsiaTheme="minorEastAsia" w:hAnsi="Neue Haas Grotesk Text Pro" w:cstheme="minorHAnsi"/>
                          <w:i/>
                          <w:iCs/>
                          <w:color w:val="66C0C7"/>
                          <w:kern w:val="24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7A1565">
                        <w:rPr>
                          <w:rFonts w:ascii="Neue Haas Grotesk Text Pro" w:eastAsiaTheme="minorEastAsia" w:hAnsi="Neue Haas Grotesk Text Pro" w:cstheme="minorHAnsi"/>
                          <w:i/>
                          <w:iCs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 xml:space="preserve">in </w:t>
                      </w:r>
                      <w:r w:rsidRPr="007A1565">
                        <w:rPr>
                          <w:rFonts w:ascii="Neue Haas Grotesk Text Pro" w:eastAsiaTheme="minorEastAsia" w:hAnsi="Neue Haas Grotesk Text Pro" w:cstheme="minorHAnsi"/>
                          <w:b/>
                          <w:bCs/>
                          <w:i/>
                          <w:iCs/>
                          <w:color w:val="66C0C7"/>
                          <w:kern w:val="24"/>
                          <w:sz w:val="26"/>
                          <w:szCs w:val="26"/>
                          <w:lang w:val="en-US"/>
                        </w:rPr>
                        <w:t>[Subject Area]</w:t>
                      </w:r>
                      <w:r w:rsidRPr="007A1565">
                        <w:rPr>
                          <w:rFonts w:ascii="Neue Haas Grotesk Text Pro" w:eastAsiaTheme="minorEastAsia" w:hAnsi="Neue Haas Grotesk Text Pro" w:cstheme="minorHAnsi"/>
                          <w:i/>
                          <w:iCs/>
                          <w:color w:val="66C0C7"/>
                          <w:kern w:val="24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7A1565">
                        <w:rPr>
                          <w:rFonts w:ascii="Neue Haas Grotesk Text Pro" w:eastAsiaTheme="minorEastAsia" w:hAnsi="Neue Haas Grotesk Text Pro" w:cstheme="minorHAnsi"/>
                          <w:i/>
                          <w:iCs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>and been accepted on to a course. I now need to secure the work placement and wondered if you would consider hiring an Apprentice?</w:t>
                      </w:r>
                      <w:r>
                        <w:rPr>
                          <w:rFonts w:ascii="Neue Haas Grotesk Text Pro" w:eastAsiaTheme="minorEastAsia" w:hAnsi="Neue Haas Grotesk Text Pro" w:cstheme="minorHAnsi"/>
                          <w:i/>
                          <w:iCs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>”</w:t>
                      </w:r>
                    </w:p>
                    <w:p w14:paraId="79BF8128" w14:textId="77777777" w:rsidR="007A1565" w:rsidRPr="007A1565" w:rsidRDefault="007A1565" w:rsidP="007A1565">
                      <w:pPr>
                        <w:pStyle w:val="NormalWeb"/>
                        <w:spacing w:before="200" w:beforeAutospacing="0" w:after="0" w:afterAutospacing="0" w:line="288" w:lineRule="auto"/>
                        <w:rPr>
                          <w:rFonts w:ascii="Neue Haas Grotesk Text Pro" w:hAnsi="Neue Haas Grotesk Text Pro" w:cstheme="minorHAnsi"/>
                          <w:b/>
                          <w:bCs/>
                          <w:i/>
                          <w:iCs/>
                          <w:color w:val="66C0C7"/>
                          <w:sz w:val="26"/>
                          <w:szCs w:val="26"/>
                        </w:rPr>
                      </w:pPr>
                      <w:r w:rsidRPr="007A1565">
                        <w:rPr>
                          <w:rFonts w:ascii="Neue Haas Grotesk Text Pro" w:eastAsiaTheme="minorEastAsia" w:hAnsi="Neue Haas Grotesk Text Pro" w:cstheme="minorHAnsi"/>
                          <w:b/>
                          <w:bCs/>
                          <w:i/>
                          <w:iCs/>
                          <w:color w:val="66C0C7"/>
                          <w:kern w:val="24"/>
                          <w:sz w:val="26"/>
                          <w:szCs w:val="26"/>
                          <w:lang w:val="en-US"/>
                        </w:rPr>
                        <w:t xml:space="preserve">Make sure that when you speak to the correct person you </w:t>
                      </w:r>
                      <w:r w:rsidRPr="007A1565">
                        <w:rPr>
                          <w:rFonts w:ascii="Neue Haas Grotesk Text Pro" w:eastAsiaTheme="minorEastAsia" w:hAnsi="Neue Haas Grotesk Text Pro" w:cstheme="minorHAnsi"/>
                          <w:b/>
                          <w:bCs/>
                          <w:i/>
                          <w:iCs/>
                          <w:color w:val="66C0C7"/>
                          <w:kern w:val="24"/>
                          <w:sz w:val="26"/>
                          <w:szCs w:val="26"/>
                          <w:u w:val="single"/>
                          <w:lang w:val="en-US"/>
                        </w:rPr>
                        <w:t>take a note of their name and job title</w:t>
                      </w:r>
                      <w:r w:rsidRPr="007A1565">
                        <w:rPr>
                          <w:rFonts w:ascii="Neue Haas Grotesk Text Pro" w:eastAsiaTheme="minorEastAsia" w:hAnsi="Neue Haas Grotesk Text Pro" w:cstheme="minorHAnsi"/>
                          <w:b/>
                          <w:bCs/>
                          <w:i/>
                          <w:iCs/>
                          <w:color w:val="66C0C7"/>
                          <w:kern w:val="24"/>
                          <w:sz w:val="26"/>
                          <w:szCs w:val="26"/>
                          <w:lang w:val="en-US"/>
                        </w:rPr>
                        <w:t xml:space="preserve">/ask for email address or contact details </w:t>
                      </w:r>
                    </w:p>
                    <w:p w14:paraId="311729AB" w14:textId="0A36C67E" w:rsidR="0013120F" w:rsidRPr="007A1565" w:rsidRDefault="007A1565" w:rsidP="007A1565">
                      <w:pPr>
                        <w:pStyle w:val="NormalWeb"/>
                        <w:spacing w:before="200" w:beforeAutospacing="0" w:after="0" w:afterAutospacing="0" w:line="288" w:lineRule="auto"/>
                        <w:rPr>
                          <w:rFonts w:ascii="Neue Haas Grotesk Text Pro" w:hAnsi="Neue Haas Grotesk Text Pro" w:cstheme="minorHAnsi"/>
                          <w:b/>
                          <w:bCs/>
                          <w:i/>
                          <w:iCs/>
                          <w:color w:val="66C0C7"/>
                          <w:sz w:val="26"/>
                          <w:szCs w:val="26"/>
                        </w:rPr>
                      </w:pPr>
                      <w:r w:rsidRPr="007A1565">
                        <w:rPr>
                          <w:rFonts w:ascii="Neue Haas Grotesk Text Pro" w:eastAsiaTheme="minorEastAsia" w:hAnsi="Neue Haas Grotesk Text Pro" w:cstheme="minorHAnsi"/>
                          <w:b/>
                          <w:bCs/>
                          <w:i/>
                          <w:iCs/>
                          <w:color w:val="66C0C7"/>
                          <w:kern w:val="24"/>
                          <w:sz w:val="26"/>
                          <w:szCs w:val="26"/>
                          <w:lang w:val="en-US"/>
                        </w:rPr>
                        <w:t>Offer to meet them (online or face to face) for an interview or informal chat to discuss your application in more detail</w:t>
                      </w:r>
                    </w:p>
                  </w:txbxContent>
                </v:textbox>
              </v:shape>
            </w:pict>
          </mc:Fallback>
        </mc:AlternateContent>
      </w:r>
      <w:r w:rsidR="00A24E13" w:rsidRPr="00897BE6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26A1E39" wp14:editId="0D6E1E94">
            <wp:simplePos x="0" y="0"/>
            <wp:positionH relativeFrom="column">
              <wp:posOffset>3514090</wp:posOffset>
            </wp:positionH>
            <wp:positionV relativeFrom="paragraph">
              <wp:posOffset>120015</wp:posOffset>
            </wp:positionV>
            <wp:extent cx="2692400" cy="52997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529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E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853AF2" wp14:editId="3A3F0120">
                <wp:simplePos x="0" y="0"/>
                <wp:positionH relativeFrom="column">
                  <wp:posOffset>3395768</wp:posOffset>
                </wp:positionH>
                <wp:positionV relativeFrom="paragraph">
                  <wp:posOffset>102870</wp:posOffset>
                </wp:positionV>
                <wp:extent cx="2675255" cy="5181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51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7F3CC" w14:textId="77777777" w:rsidR="007A1565" w:rsidRPr="007A1565" w:rsidRDefault="007A1565" w:rsidP="007A1565">
                            <w:pPr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010D471" w14:textId="77777777" w:rsidR="007A1565" w:rsidRPr="007A1565" w:rsidRDefault="007A1565" w:rsidP="007A156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Neue Haas Grotesk Text Pro" w:eastAsia="Times New Roman" w:hAnsi="Neue Haas Grotesk Text Pro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A1565"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Start with a greeting</w:t>
                            </w:r>
                          </w:p>
                          <w:p w14:paraId="30B2CC4B" w14:textId="77777777" w:rsidR="007A1565" w:rsidRPr="007A1565" w:rsidRDefault="007A1565" w:rsidP="007A156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Neue Haas Grotesk Text Pro" w:eastAsia="Times New Roman" w:hAnsi="Neue Haas Grotesk Text Pro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A1565"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Give them the background as to why you are getting in touch,</w:t>
                            </w:r>
                          </w:p>
                          <w:p w14:paraId="56541989" w14:textId="77777777" w:rsidR="007A1565" w:rsidRPr="007A1565" w:rsidRDefault="007A1565" w:rsidP="007A156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Neue Haas Grotesk Text Pro" w:eastAsia="Times New Roman" w:hAnsi="Neue Haas Grotesk Text Pro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A1565"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Ask if they can pass you through to the relevant person</w:t>
                            </w:r>
                          </w:p>
                          <w:p w14:paraId="736470C3" w14:textId="56F2BD3D" w:rsidR="007A1565" w:rsidRPr="007A1565" w:rsidRDefault="007A1565" w:rsidP="007A156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Neue Haas Grotesk Text Pro" w:eastAsia="Times New Roman" w:hAnsi="Neue Haas Grotesk Text Pro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A1565"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Once you have the correct person – explain why you are calling. Be confident and make sure you’ve read up on the employer and job role.</w:t>
                            </w:r>
                          </w:p>
                          <w:p w14:paraId="6F46DA6E" w14:textId="77777777" w:rsidR="007A1565" w:rsidRPr="007A1565" w:rsidRDefault="007A1565" w:rsidP="007A156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Neue Haas Grotesk Text Pro" w:eastAsia="Times New Roman" w:hAnsi="Neue Haas Grotesk Text Pro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A1565"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Try and secure a face to face or online meeting or interview to discuss opportunities</w:t>
                            </w:r>
                          </w:p>
                          <w:p w14:paraId="0C3695E4" w14:textId="77777777" w:rsidR="007A1565" w:rsidRPr="007A1565" w:rsidRDefault="007A1565" w:rsidP="007A156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Neue Haas Grotesk Text Pro" w:eastAsia="Times New Roman" w:hAnsi="Neue Haas Grotesk Text Pro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A1565"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Take their contact info so you know who to contact again</w:t>
                            </w:r>
                          </w:p>
                          <w:p w14:paraId="2520FCE8" w14:textId="688772D9" w:rsidR="007A1565" w:rsidRPr="007A1565" w:rsidRDefault="007A1565" w:rsidP="007A156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160" w:line="259" w:lineRule="auto"/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A1565">
                              <w:rPr>
                                <w:rFonts w:ascii="Neue Haas Grotesk Text Pro" w:hAnsi="Neue Haas Grotesk Text Pro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Once you secure an interview, we would expect you to take your CV with you </w:t>
                            </w:r>
                          </w:p>
                          <w:p w14:paraId="17650255" w14:textId="7C784C73" w:rsidR="007A1565" w:rsidRPr="007A1565" w:rsidRDefault="007A1565" w:rsidP="007A1565">
                            <w:pPr>
                              <w:pStyle w:val="NormalWeb"/>
                              <w:spacing w:before="200" w:beforeAutospacing="0" w:after="0" w:afterAutospacing="0" w:line="288" w:lineRule="auto"/>
                              <w:rPr>
                                <w:rFonts w:ascii="Neue Haas Grotesk Text Pro" w:hAnsi="Neue Haas Grotesk Text Pro" w:cstheme="min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3853AF2" id="Text Box 4" o:spid="_x0000_s1027" type="#_x0000_t202" style="position:absolute;margin-left:267.4pt;margin-top:8.1pt;width:210.65pt;height:40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" filled="f" stroked="f" strokeweight=".5pt">
                <v:textbox>
                  <w:txbxContent>
                    <w:p w14:paraId="74B7F3CC" w14:textId="77777777" w:rsidR="007A1565" w:rsidRPr="007A1565" w:rsidRDefault="007A1565" w:rsidP="007A1565">
                      <w:pPr>
                        <w:rPr>
                          <w:rFonts w:ascii="Neue Haas Grotesk Text Pro" w:hAnsi="Neue Haas Grotesk Text Pro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</w:p>
                    <w:p w14:paraId="5010D471" w14:textId="77777777" w:rsidR="007A1565" w:rsidRPr="007A1565" w:rsidRDefault="007A1565" w:rsidP="007A156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Neue Haas Grotesk Text Pro" w:eastAsia="Times New Roman" w:hAnsi="Neue Haas Grotesk Text Pro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7A1565">
                        <w:rPr>
                          <w:rFonts w:ascii="Neue Haas Grotesk Text Pro" w:hAnsi="Neue Haas Grotesk Text Pro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eastAsia="en-GB"/>
                        </w:rPr>
                        <w:t>Start with a greeting</w:t>
                      </w:r>
                    </w:p>
                    <w:p w14:paraId="30B2CC4B" w14:textId="77777777" w:rsidR="007A1565" w:rsidRPr="007A1565" w:rsidRDefault="007A1565" w:rsidP="007A156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Neue Haas Grotesk Text Pro" w:eastAsia="Times New Roman" w:hAnsi="Neue Haas Grotesk Text Pro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7A1565">
                        <w:rPr>
                          <w:rFonts w:ascii="Neue Haas Grotesk Text Pro" w:hAnsi="Neue Haas Grotesk Text Pro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eastAsia="en-GB"/>
                        </w:rPr>
                        <w:t>Give them the background as to why you are getting in touch,</w:t>
                      </w:r>
                    </w:p>
                    <w:p w14:paraId="56541989" w14:textId="77777777" w:rsidR="007A1565" w:rsidRPr="007A1565" w:rsidRDefault="007A1565" w:rsidP="007A156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Neue Haas Grotesk Text Pro" w:eastAsia="Times New Roman" w:hAnsi="Neue Haas Grotesk Text Pro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7A1565">
                        <w:rPr>
                          <w:rFonts w:ascii="Neue Haas Grotesk Text Pro" w:hAnsi="Neue Haas Grotesk Text Pro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eastAsia="en-GB"/>
                        </w:rPr>
                        <w:t>Ask if they can pass you through to the relevant person</w:t>
                      </w:r>
                    </w:p>
                    <w:p w14:paraId="736470C3" w14:textId="56F2BD3D" w:rsidR="007A1565" w:rsidRPr="007A1565" w:rsidRDefault="007A1565" w:rsidP="007A156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Neue Haas Grotesk Text Pro" w:eastAsia="Times New Roman" w:hAnsi="Neue Haas Grotesk Text Pro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7A1565">
                        <w:rPr>
                          <w:rFonts w:ascii="Neue Haas Grotesk Text Pro" w:hAnsi="Neue Haas Grotesk Text Pro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eastAsia="en-GB"/>
                        </w:rPr>
                        <w:t>Once you have the correct person – explain why you are calling. Be confident and make sure you’ve read up on the employer and job role.</w:t>
                      </w:r>
                    </w:p>
                    <w:p w14:paraId="6F46DA6E" w14:textId="77777777" w:rsidR="007A1565" w:rsidRPr="007A1565" w:rsidRDefault="007A1565" w:rsidP="007A156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Neue Haas Grotesk Text Pro" w:eastAsia="Times New Roman" w:hAnsi="Neue Haas Grotesk Text Pro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7A1565">
                        <w:rPr>
                          <w:rFonts w:ascii="Neue Haas Grotesk Text Pro" w:hAnsi="Neue Haas Grotesk Text Pro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eastAsia="en-GB"/>
                        </w:rPr>
                        <w:t>Try and secure a face to face or online meeting or interview to discuss opportunities</w:t>
                      </w:r>
                    </w:p>
                    <w:p w14:paraId="0C3695E4" w14:textId="77777777" w:rsidR="007A1565" w:rsidRPr="007A1565" w:rsidRDefault="007A1565" w:rsidP="007A156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Neue Haas Grotesk Text Pro" w:eastAsia="Times New Roman" w:hAnsi="Neue Haas Grotesk Text Pro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 w:rsidRPr="007A1565">
                        <w:rPr>
                          <w:rFonts w:ascii="Neue Haas Grotesk Text Pro" w:hAnsi="Neue Haas Grotesk Text Pro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eastAsia="en-GB"/>
                        </w:rPr>
                        <w:t>Take their contact info so you know who to contact again</w:t>
                      </w:r>
                    </w:p>
                    <w:p w14:paraId="2520FCE8" w14:textId="688772D9" w:rsidR="007A1565" w:rsidRPr="007A1565" w:rsidRDefault="007A1565" w:rsidP="007A156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160" w:line="259" w:lineRule="auto"/>
                        <w:rPr>
                          <w:rFonts w:ascii="Neue Haas Grotesk Text Pro" w:hAnsi="Neue Haas Grotesk Text Pro"/>
                          <w:b/>
                          <w:bCs/>
                          <w:color w:val="FFFFFF" w:themeColor="background1"/>
                        </w:rPr>
                      </w:pPr>
                      <w:r w:rsidRPr="007A1565">
                        <w:rPr>
                          <w:rFonts w:ascii="Neue Haas Grotesk Text Pro" w:hAnsi="Neue Haas Grotesk Text Pro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Once you secure an interview, we would expect you to take your CV with you </w:t>
                      </w:r>
                    </w:p>
                    <w:p w14:paraId="17650255" w14:textId="7C784C73" w:rsidR="007A1565" w:rsidRPr="007A1565" w:rsidRDefault="007A1565" w:rsidP="007A1565">
                      <w:pPr>
                        <w:pStyle w:val="NormalWeb"/>
                        <w:spacing w:before="200" w:beforeAutospacing="0" w:after="0" w:afterAutospacing="0" w:line="288" w:lineRule="auto"/>
                        <w:rPr>
                          <w:rFonts w:ascii="Neue Haas Grotesk Text Pro" w:hAnsi="Neue Haas Grotesk Text Pro" w:cstheme="min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6527D1" w14:textId="2467EFEB" w:rsidR="003D124C" w:rsidRDefault="003D124C" w:rsidP="00FB6E30">
      <w:pPr>
        <w:pStyle w:val="DaisyBulletPointList"/>
        <w:spacing w:line="360" w:lineRule="auto"/>
      </w:pPr>
    </w:p>
    <w:bookmarkEnd w:id="0"/>
    <w:p w14:paraId="21C3098F" w14:textId="00EDD612" w:rsidR="00F46DCB" w:rsidRDefault="00F46DCB" w:rsidP="00FB6E30">
      <w:pPr>
        <w:pStyle w:val="DaisyBulletPointList"/>
        <w:spacing w:line="360" w:lineRule="auto"/>
      </w:pPr>
    </w:p>
    <w:p w14:paraId="0410CD8D" w14:textId="468A71D9" w:rsidR="00FB6E30" w:rsidRDefault="00FB6E30" w:rsidP="00FB6E30">
      <w:pPr>
        <w:pStyle w:val="DaisyBulletPointList"/>
        <w:spacing w:line="360" w:lineRule="auto"/>
        <w:rPr>
          <w:noProof/>
        </w:rPr>
      </w:pPr>
    </w:p>
    <w:p w14:paraId="31484C60" w14:textId="2C86FBF8" w:rsidR="00FB6E30" w:rsidRDefault="00A24E13" w:rsidP="00FB6E30">
      <w:pPr>
        <w:pStyle w:val="DaisyBulletPointList"/>
        <w:spacing w:line="360" w:lineRule="auto"/>
      </w:pPr>
      <w:r w:rsidRPr="00897BE6">
        <w:rPr>
          <w:noProof/>
        </w:rPr>
        <w:drawing>
          <wp:anchor distT="0" distB="0" distL="114300" distR="114300" simplePos="0" relativeHeight="251661312" behindDoc="0" locked="0" layoutInCell="1" allowOverlap="1" wp14:anchorId="11DFC5E2" wp14:editId="121B4768">
            <wp:simplePos x="0" y="0"/>
            <wp:positionH relativeFrom="column">
              <wp:posOffset>7705937</wp:posOffset>
            </wp:positionH>
            <wp:positionV relativeFrom="paragraph">
              <wp:posOffset>461010</wp:posOffset>
            </wp:positionV>
            <wp:extent cx="4189219" cy="432244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219" cy="432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6DF15" w14:textId="2D2982AD" w:rsidR="00FB6E30" w:rsidRDefault="00FB6E30" w:rsidP="00FB6E30">
      <w:pPr>
        <w:pStyle w:val="DaisyBulletPointList"/>
        <w:spacing w:line="360" w:lineRule="auto"/>
      </w:pPr>
    </w:p>
    <w:p w14:paraId="23B50654" w14:textId="62C42DD1" w:rsidR="00FB6E30" w:rsidRDefault="00FB6E30" w:rsidP="00FB6E30">
      <w:pPr>
        <w:pStyle w:val="DaisyBulletPointList"/>
        <w:spacing w:line="360" w:lineRule="auto"/>
        <w:rPr>
          <w:noProof/>
        </w:rPr>
      </w:pPr>
      <w:bookmarkStart w:id="1" w:name="_GoBack"/>
      <w:bookmarkEnd w:id="1"/>
    </w:p>
    <w:sectPr w:rsidR="00FB6E30" w:rsidSect="00BF6909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20"/>
      <w:pgMar w:top="2470" w:right="1077" w:bottom="2002" w:left="1077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13FDCD" w14:textId="77777777" w:rsidR="002102D9" w:rsidRDefault="002102D9" w:rsidP="006614E0">
      <w:r>
        <w:separator/>
      </w:r>
    </w:p>
  </w:endnote>
  <w:endnote w:type="continuationSeparator" w:id="0">
    <w:p w14:paraId="681EA632" w14:textId="77777777" w:rsidR="002102D9" w:rsidRDefault="002102D9" w:rsidP="00661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Neue Haas Grotesk Text Pro">
    <w:altName w:val="Arial"/>
    <w:charset w:val="4D"/>
    <w:family w:val="swiss"/>
    <w:pitch w:val="variable"/>
    <w:sig w:usb0="00000007" w:usb1="00000000" w:usb2="00000000" w:usb3="00000000" w:csb0="00000093" w:csb1="00000000"/>
  </w:font>
  <w:font w:name="Calibri Light (Headings)">
    <w:altName w:val="Calibri Light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3ED51" w14:textId="13F381D8" w:rsidR="007D222E" w:rsidRDefault="00965E71" w:rsidP="006614E0">
    <w:pPr>
      <w:pStyle w:val="Footer"/>
    </w:pPr>
    <w:r w:rsidRPr="007F6D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AB32A05" wp14:editId="391299A6">
              <wp:simplePos x="0" y="0"/>
              <wp:positionH relativeFrom="column">
                <wp:posOffset>-105311</wp:posOffset>
              </wp:positionH>
              <wp:positionV relativeFrom="paragraph">
                <wp:posOffset>352678</wp:posOffset>
              </wp:positionV>
              <wp:extent cx="3190875" cy="3429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0875" cy="342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B9C83B2" w14:textId="71E36644" w:rsidR="007A4A46" w:rsidRPr="00B72687" w:rsidRDefault="00B72687" w:rsidP="00B72687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B72687">
                            <w:rPr>
                              <w:sz w:val="13"/>
                              <w:szCs w:val="13"/>
                            </w:rPr>
                            <w:t xml:space="preserve">Page </w: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t>3</w: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t xml:space="preserve"> of </w: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instrText xml:space="preserve"> NUMPAGES </w:instrTex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t>4</w: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2AB32A0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8.3pt;margin-top:27.75pt;width:251.25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" fillcolor="white [3201]" stroked="f" strokeweight=".5pt">
              <v:textbox>
                <w:txbxContent>
                  <w:p w14:paraId="7B9C83B2" w14:textId="71E36644" w:rsidR="007A4A46" w:rsidRPr="00B72687" w:rsidRDefault="00B72687" w:rsidP="00B72687">
                    <w:pPr>
                      <w:rPr>
                        <w:sz w:val="13"/>
                        <w:szCs w:val="13"/>
                      </w:rPr>
                    </w:pPr>
                    <w:r w:rsidRPr="00B72687">
                      <w:rPr>
                        <w:sz w:val="13"/>
                        <w:szCs w:val="13"/>
                      </w:rPr>
                      <w:t xml:space="preserve">Page </w:t>
                    </w:r>
                    <w:r w:rsidRPr="00B72687">
                      <w:rPr>
                        <w:sz w:val="13"/>
                        <w:szCs w:val="13"/>
                      </w:rPr>
                      <w:fldChar w:fldCharType="begin"/>
                    </w:r>
                    <w:r w:rsidRPr="00B72687">
                      <w:rPr>
                        <w:sz w:val="13"/>
                        <w:szCs w:val="13"/>
                      </w:rPr>
                      <w:instrText xml:space="preserve"> PAGE </w:instrText>
                    </w:r>
                    <w:r w:rsidRPr="00B72687">
                      <w:rPr>
                        <w:sz w:val="13"/>
                        <w:szCs w:val="13"/>
                      </w:rPr>
                      <w:fldChar w:fldCharType="separate"/>
                    </w:r>
                    <w:r w:rsidRPr="00B72687">
                      <w:rPr>
                        <w:sz w:val="13"/>
                        <w:szCs w:val="13"/>
                      </w:rPr>
                      <w:t>3</w:t>
                    </w:r>
                    <w:r w:rsidRPr="00B72687">
                      <w:rPr>
                        <w:sz w:val="13"/>
                        <w:szCs w:val="13"/>
                      </w:rPr>
                      <w:fldChar w:fldCharType="end"/>
                    </w:r>
                    <w:r w:rsidRPr="00B72687">
                      <w:rPr>
                        <w:sz w:val="13"/>
                        <w:szCs w:val="13"/>
                      </w:rPr>
                      <w:t xml:space="preserve"> of </w:t>
                    </w:r>
                    <w:r w:rsidRPr="00B72687">
                      <w:rPr>
                        <w:sz w:val="13"/>
                        <w:szCs w:val="13"/>
                      </w:rPr>
                      <w:fldChar w:fldCharType="begin"/>
                    </w:r>
                    <w:r w:rsidRPr="00B72687">
                      <w:rPr>
                        <w:sz w:val="13"/>
                        <w:szCs w:val="13"/>
                      </w:rPr>
                      <w:instrText xml:space="preserve"> NUMPAGES </w:instrText>
                    </w:r>
                    <w:r w:rsidRPr="00B72687">
                      <w:rPr>
                        <w:sz w:val="13"/>
                        <w:szCs w:val="13"/>
                      </w:rPr>
                      <w:fldChar w:fldCharType="separate"/>
                    </w:r>
                    <w:r w:rsidRPr="00B72687">
                      <w:rPr>
                        <w:sz w:val="13"/>
                        <w:szCs w:val="13"/>
                      </w:rPr>
                      <w:t>4</w:t>
                    </w:r>
                    <w:r w:rsidRPr="00B72687">
                      <w:rPr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4C1B29">
      <w:rPr>
        <w:noProof/>
        <w:lang w:eastAsia="en-GB"/>
      </w:rPr>
      <w:drawing>
        <wp:anchor distT="0" distB="0" distL="114300" distR="114300" simplePos="0" relativeHeight="251650048" behindDoc="0" locked="0" layoutInCell="1" allowOverlap="1" wp14:anchorId="302E3554" wp14:editId="01EC4963">
          <wp:simplePos x="0" y="0"/>
          <wp:positionH relativeFrom="column">
            <wp:posOffset>4812030</wp:posOffset>
          </wp:positionH>
          <wp:positionV relativeFrom="paragraph">
            <wp:posOffset>-335915</wp:posOffset>
          </wp:positionV>
          <wp:extent cx="2082800" cy="674676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2019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6746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0CB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F6CA7AC" wp14:editId="39DE1240">
              <wp:simplePos x="0" y="0"/>
              <wp:positionH relativeFrom="column">
                <wp:posOffset>-10160</wp:posOffset>
              </wp:positionH>
              <wp:positionV relativeFrom="paragraph">
                <wp:posOffset>-523240</wp:posOffset>
              </wp:positionV>
              <wp:extent cx="2981325" cy="0"/>
              <wp:effectExtent l="0" t="0" r="15875" b="127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9813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5A91C126" id="Straight Connector 10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-41.2pt" to="233.95pt,-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" strokecolor="#2b5da8 [3204]" strokeweight=".5pt">
              <v:stroke joinstyle="miter"/>
            </v:line>
          </w:pict>
        </mc:Fallback>
      </mc:AlternateContent>
    </w:r>
    <w:r w:rsidR="00270CBC" w:rsidRPr="007F6D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2E098E3" wp14:editId="4EF810EA">
              <wp:simplePos x="0" y="0"/>
              <wp:positionH relativeFrom="column">
                <wp:posOffset>-104775</wp:posOffset>
              </wp:positionH>
              <wp:positionV relativeFrom="paragraph">
                <wp:posOffset>-417830</wp:posOffset>
              </wp:positionV>
              <wp:extent cx="1476375" cy="79057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637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87C8675" w14:textId="0485783E" w:rsidR="007F6D1C" w:rsidRPr="006614E0" w:rsidRDefault="007F6D1C" w:rsidP="006614E0">
                          <w:pPr>
                            <w:rPr>
                              <w:rFonts w:cs="Calibri Light (Headings)"/>
                              <w:b/>
                              <w:color w:val="2B5DA8" w:themeColor="accent1"/>
                              <w:sz w:val="16"/>
                            </w:rPr>
                          </w:pPr>
                          <w:r w:rsidRPr="006614E0">
                            <w:rPr>
                              <w:rFonts w:cs="Calibri Light (Headings)"/>
                              <w:b/>
                              <w:color w:val="2B5DA8" w:themeColor="accent1"/>
                              <w:sz w:val="16"/>
                            </w:rPr>
                            <w:t>Daisy Communications Ltd</w:t>
                          </w:r>
                        </w:p>
                        <w:p w14:paraId="3A550873" w14:textId="2E2D5711" w:rsidR="007F6D1C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proofErr w:type="spellStart"/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Lindred</w:t>
                          </w:r>
                          <w:proofErr w:type="spellEnd"/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 xml:space="preserve"> House</w:t>
                          </w:r>
                        </w:p>
                        <w:p w14:paraId="1C71FC12" w14:textId="05724AEE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 xml:space="preserve">20 </w:t>
                          </w:r>
                          <w:proofErr w:type="spellStart"/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Lindred</w:t>
                          </w:r>
                          <w:proofErr w:type="spellEnd"/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 xml:space="preserve"> Road</w:t>
                          </w:r>
                        </w:p>
                        <w:p w14:paraId="0CB15020" w14:textId="2E84D4C1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Brierfield, Nelson</w:t>
                          </w:r>
                        </w:p>
                        <w:p w14:paraId="38E2CDC6" w14:textId="78F292F3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Lancashire BB9 5SR</w:t>
                          </w:r>
                        </w:p>
                        <w:p w14:paraId="6B31E423" w14:textId="77777777" w:rsidR="007F6D1C" w:rsidRPr="006614E0" w:rsidRDefault="007F6D1C" w:rsidP="006614E0">
                          <w:pPr>
                            <w:pStyle w:val="Header"/>
                            <w:rPr>
                              <w:rFonts w:cs="Calibri Light (Headings)"/>
                              <w:sz w:val="16"/>
                            </w:rPr>
                          </w:pPr>
                        </w:p>
                        <w:p w14:paraId="740A140A" w14:textId="77777777" w:rsidR="007F6D1C" w:rsidRPr="006614E0" w:rsidRDefault="007F6D1C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22E098E3" id="Text Box 1" o:spid="_x0000_s1029" type="#_x0000_t202" style="position:absolute;margin-left:-8.25pt;margin-top:-32.9pt;width:116.25pt;height:62.2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" fillcolor="white [3201]" stroked="f" strokeweight=".5pt">
              <v:textbox>
                <w:txbxContent>
                  <w:p w14:paraId="687C8675" w14:textId="0485783E" w:rsidR="007F6D1C" w:rsidRPr="006614E0" w:rsidRDefault="007F6D1C" w:rsidP="006614E0">
                    <w:pPr>
                      <w:rPr>
                        <w:rFonts w:cs="Calibri Light (Headings)"/>
                        <w:b/>
                        <w:color w:val="2B5DA8" w:themeColor="accent1"/>
                        <w:sz w:val="16"/>
                      </w:rPr>
                    </w:pPr>
                    <w:r w:rsidRPr="006614E0">
                      <w:rPr>
                        <w:rFonts w:cs="Calibri Light (Headings)"/>
                        <w:b/>
                        <w:color w:val="2B5DA8" w:themeColor="accent1"/>
                        <w:sz w:val="16"/>
                      </w:rPr>
                      <w:t>Daisy Communications Ltd</w:t>
                    </w:r>
                  </w:p>
                  <w:p w14:paraId="3A550873" w14:textId="2E2D5711" w:rsidR="007F6D1C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proofErr w:type="spellStart"/>
                    <w:r w:rsidRPr="006614E0">
                      <w:rPr>
                        <w:rFonts w:cs="Calibri Light (Headings)"/>
                        <w:sz w:val="16"/>
                      </w:rPr>
                      <w:t>Lindred</w:t>
                    </w:r>
                    <w:proofErr w:type="spellEnd"/>
                    <w:r w:rsidRPr="006614E0">
                      <w:rPr>
                        <w:rFonts w:cs="Calibri Light (Headings)"/>
                        <w:sz w:val="16"/>
                      </w:rPr>
                      <w:t xml:space="preserve"> House</w:t>
                    </w:r>
                  </w:p>
                  <w:p w14:paraId="1C71FC12" w14:textId="05724AEE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r w:rsidRPr="006614E0">
                      <w:rPr>
                        <w:rFonts w:cs="Calibri Light (Headings)"/>
                        <w:sz w:val="16"/>
                      </w:rPr>
                      <w:t xml:space="preserve">20 </w:t>
                    </w:r>
                    <w:proofErr w:type="spellStart"/>
                    <w:r w:rsidRPr="006614E0">
                      <w:rPr>
                        <w:rFonts w:cs="Calibri Light (Headings)"/>
                        <w:sz w:val="16"/>
                      </w:rPr>
                      <w:t>Lindred</w:t>
                    </w:r>
                    <w:proofErr w:type="spellEnd"/>
                    <w:r w:rsidRPr="006614E0">
                      <w:rPr>
                        <w:rFonts w:cs="Calibri Light (Headings)"/>
                        <w:sz w:val="16"/>
                      </w:rPr>
                      <w:t xml:space="preserve"> Road</w:t>
                    </w:r>
                  </w:p>
                  <w:p w14:paraId="0CB15020" w14:textId="2E84D4C1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r w:rsidRPr="006614E0">
                      <w:rPr>
                        <w:rFonts w:cs="Calibri Light (Headings)"/>
                        <w:sz w:val="16"/>
                      </w:rPr>
                      <w:t>Brierfield, Nelson</w:t>
                    </w:r>
                  </w:p>
                  <w:p w14:paraId="38E2CDC6" w14:textId="78F292F3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r w:rsidRPr="006614E0">
                      <w:rPr>
                        <w:rFonts w:cs="Calibri Light (Headings)"/>
                        <w:sz w:val="16"/>
                      </w:rPr>
                      <w:t>Lancashire BB9 5SR</w:t>
                    </w:r>
                  </w:p>
                  <w:p w14:paraId="6B31E423" w14:textId="77777777" w:rsidR="007F6D1C" w:rsidRPr="006614E0" w:rsidRDefault="007F6D1C" w:rsidP="006614E0">
                    <w:pPr>
                      <w:pStyle w:val="Header"/>
                      <w:rPr>
                        <w:rFonts w:cs="Calibri Light (Headings)"/>
                        <w:sz w:val="16"/>
                      </w:rPr>
                    </w:pPr>
                  </w:p>
                  <w:p w14:paraId="740A140A" w14:textId="77777777" w:rsidR="007F6D1C" w:rsidRPr="006614E0" w:rsidRDefault="007F6D1C" w:rsidP="006614E0">
                    <w:pPr>
                      <w:rPr>
                        <w:rFonts w:cs="Calibri Light (Headings)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270CBC" w:rsidRPr="007F6D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6F7F433" wp14:editId="28857086">
              <wp:simplePos x="0" y="0"/>
              <wp:positionH relativeFrom="column">
                <wp:posOffset>1676400</wp:posOffset>
              </wp:positionH>
              <wp:positionV relativeFrom="paragraph">
                <wp:posOffset>-413385</wp:posOffset>
              </wp:positionV>
              <wp:extent cx="1476375" cy="79057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6375" cy="7905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1454EA" w14:textId="2A38895F" w:rsidR="007A4A46" w:rsidRPr="006614E0" w:rsidRDefault="007A4A46" w:rsidP="006614E0">
                          <w:pPr>
                            <w:rPr>
                              <w:rFonts w:ascii="Calibri" w:hAnsi="Calibri" w:cs="Calibri Light (Headings)"/>
                              <w:b/>
                              <w:color w:val="2B5DA8" w:themeColor="accent1"/>
                              <w:sz w:val="16"/>
                            </w:rPr>
                          </w:pPr>
                          <w:r w:rsidRPr="006614E0">
                            <w:rPr>
                              <w:rFonts w:ascii="Calibri" w:hAnsi="Calibri" w:cs="Calibri Light (Headings)"/>
                              <w:b/>
                              <w:color w:val="2B5DA8" w:themeColor="accent1"/>
                              <w:sz w:val="16"/>
                            </w:rPr>
                            <w:t>Contact us:</w:t>
                          </w:r>
                        </w:p>
                        <w:p w14:paraId="0FF4B108" w14:textId="6B070F14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r w:rsidRPr="0078211B">
                            <w:rPr>
                              <w:rFonts w:cs="Calibri Light (Headings)"/>
                              <w:b/>
                              <w:color w:val="2B5DA8" w:themeColor="accent1"/>
                              <w:sz w:val="16"/>
                            </w:rPr>
                            <w:t>T:</w:t>
                          </w:r>
                          <w:r w:rsidRPr="0078211B">
                            <w:rPr>
                              <w:rFonts w:cs="Calibri Light (Headings)"/>
                              <w:color w:val="2B5DA8" w:themeColor="accent1"/>
                              <w:sz w:val="16"/>
                            </w:rPr>
                            <w:t xml:space="preserve"> </w:t>
                          </w:r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00000 000 000</w:t>
                          </w:r>
                        </w:p>
                        <w:p w14:paraId="2CA92C09" w14:textId="775F58C5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r w:rsidRPr="0078211B">
                            <w:rPr>
                              <w:rFonts w:cs="Calibri Light (Headings)"/>
                              <w:b/>
                              <w:color w:val="2B5DA8" w:themeColor="accent1"/>
                              <w:sz w:val="16"/>
                            </w:rPr>
                            <w:t>E:</w:t>
                          </w:r>
                          <w:r w:rsidRPr="0078211B">
                            <w:rPr>
                              <w:rFonts w:cs="Calibri Light (Headings)"/>
                              <w:color w:val="2B5DA8" w:themeColor="accent1"/>
                              <w:sz w:val="16"/>
                            </w:rPr>
                            <w:t xml:space="preserve"> </w:t>
                          </w:r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info@daisycomms.co.uk</w:t>
                          </w:r>
                        </w:p>
                        <w:p w14:paraId="39383050" w14:textId="10D8ECCB" w:rsidR="007A4A46" w:rsidRPr="006614E0" w:rsidRDefault="007A4A46" w:rsidP="006614E0">
                          <w:pPr>
                            <w:pStyle w:val="Header"/>
                            <w:rPr>
                              <w:rFonts w:cs="Calibri Light (Headings)"/>
                              <w:sz w:val="16"/>
                            </w:rPr>
                          </w:pPr>
                        </w:p>
                        <w:p w14:paraId="3BA22D94" w14:textId="77777777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6F7F433" id="Text Box 6" o:spid="_x0000_s1030" type="#_x0000_t202" style="position:absolute;margin-left:132pt;margin-top:-32.55pt;width:116.25pt;height:62.2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" fillcolor="white [3212]" stroked="f" strokeweight=".5pt">
              <v:textbox>
                <w:txbxContent>
                  <w:p w14:paraId="201454EA" w14:textId="2A38895F" w:rsidR="007A4A46" w:rsidRPr="006614E0" w:rsidRDefault="007A4A46" w:rsidP="006614E0">
                    <w:pPr>
                      <w:rPr>
                        <w:rFonts w:ascii="Calibri" w:hAnsi="Calibri" w:cs="Calibri Light (Headings)"/>
                        <w:b/>
                        <w:color w:val="2B5DA8" w:themeColor="accent1"/>
                        <w:sz w:val="16"/>
                      </w:rPr>
                    </w:pPr>
                    <w:r w:rsidRPr="006614E0">
                      <w:rPr>
                        <w:rFonts w:ascii="Calibri" w:hAnsi="Calibri" w:cs="Calibri Light (Headings)"/>
                        <w:b/>
                        <w:color w:val="2B5DA8" w:themeColor="accent1"/>
                        <w:sz w:val="16"/>
                      </w:rPr>
                      <w:t>Contact us:</w:t>
                    </w:r>
                  </w:p>
                  <w:p w14:paraId="0FF4B108" w14:textId="6B070F14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r w:rsidRPr="0078211B">
                      <w:rPr>
                        <w:rFonts w:cs="Calibri Light (Headings)"/>
                        <w:b/>
                        <w:color w:val="2B5DA8" w:themeColor="accent1"/>
                        <w:sz w:val="16"/>
                      </w:rPr>
                      <w:t>T:</w:t>
                    </w:r>
                    <w:r w:rsidRPr="0078211B">
                      <w:rPr>
                        <w:rFonts w:cs="Calibri Light (Headings)"/>
                        <w:color w:val="2B5DA8" w:themeColor="accent1"/>
                        <w:sz w:val="16"/>
                      </w:rPr>
                      <w:t xml:space="preserve"> </w:t>
                    </w:r>
                    <w:r w:rsidRPr="006614E0">
                      <w:rPr>
                        <w:rFonts w:cs="Calibri Light (Headings)"/>
                        <w:sz w:val="16"/>
                      </w:rPr>
                      <w:t>00000 000 000</w:t>
                    </w:r>
                  </w:p>
                  <w:p w14:paraId="2CA92C09" w14:textId="775F58C5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r w:rsidRPr="0078211B">
                      <w:rPr>
                        <w:rFonts w:cs="Calibri Light (Headings)"/>
                        <w:b/>
                        <w:color w:val="2B5DA8" w:themeColor="accent1"/>
                        <w:sz w:val="16"/>
                      </w:rPr>
                      <w:t>E:</w:t>
                    </w:r>
                    <w:r w:rsidRPr="0078211B">
                      <w:rPr>
                        <w:rFonts w:cs="Calibri Light (Headings)"/>
                        <w:color w:val="2B5DA8" w:themeColor="accent1"/>
                        <w:sz w:val="16"/>
                      </w:rPr>
                      <w:t xml:space="preserve"> </w:t>
                    </w:r>
                    <w:r w:rsidRPr="006614E0">
                      <w:rPr>
                        <w:rFonts w:cs="Calibri Light (Headings)"/>
                        <w:sz w:val="16"/>
                      </w:rPr>
                      <w:t>info@daisycomms.co.uk</w:t>
                    </w:r>
                  </w:p>
                  <w:p w14:paraId="39383050" w14:textId="10D8ECCB" w:rsidR="007A4A46" w:rsidRPr="006614E0" w:rsidRDefault="007A4A46" w:rsidP="006614E0">
                    <w:pPr>
                      <w:pStyle w:val="Header"/>
                      <w:rPr>
                        <w:rFonts w:cs="Calibri Light (Headings)"/>
                        <w:sz w:val="16"/>
                      </w:rPr>
                    </w:pPr>
                  </w:p>
                  <w:p w14:paraId="3BA22D94" w14:textId="77777777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001D9" w14:textId="2E7D6C31" w:rsidR="00897BE6" w:rsidRDefault="003B17A0" w:rsidP="00B72687">
    <w:pPr>
      <w:pStyle w:val="Footer"/>
      <w:tabs>
        <w:tab w:val="clear" w:pos="4680"/>
        <w:tab w:val="clear" w:pos="9360"/>
        <w:tab w:val="left" w:pos="1594"/>
      </w:tabs>
      <w:ind w:firstLine="360"/>
    </w:pPr>
    <w:r w:rsidRPr="00897BE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821905" wp14:editId="238A2456">
              <wp:simplePos x="0" y="0"/>
              <wp:positionH relativeFrom="column">
                <wp:posOffset>-421640</wp:posOffset>
              </wp:positionH>
              <wp:positionV relativeFrom="paragraph">
                <wp:posOffset>215477</wp:posOffset>
              </wp:positionV>
              <wp:extent cx="1955800" cy="254000"/>
              <wp:effectExtent l="0" t="0" r="0" b="0"/>
              <wp:wrapNone/>
              <wp:docPr id="63" name="Text Box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580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07D287" w14:textId="2A7F7F96" w:rsidR="003B17A0" w:rsidRPr="001961C8" w:rsidRDefault="003B17A0" w:rsidP="003B17A0">
                          <w:pPr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Nelson and Colne College Group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74821905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31" type="#_x0000_t202" style="position:absolute;left:0;text-align:left;margin-left:-33.2pt;margin-top:16.95pt;width:154pt;height:20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" filled="f" stroked="f" strokeweight=".5pt">
              <v:textbox>
                <w:txbxContent>
                  <w:p w14:paraId="1907D287" w14:textId="2A7F7F96" w:rsidR="003B17A0" w:rsidRPr="001961C8" w:rsidRDefault="003B17A0" w:rsidP="003B17A0">
                    <w:pPr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 xml:space="preserve">Nelson and </w:t>
                    </w:r>
                    <w:proofErr w:type="spellStart"/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Colne</w:t>
                    </w:r>
                    <w:proofErr w:type="spellEnd"/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 xml:space="preserve"> College Group</w:t>
                    </w:r>
                  </w:p>
                </w:txbxContent>
              </v:textbox>
            </v:shape>
          </w:pict>
        </mc:Fallback>
      </mc:AlternateContent>
    </w:r>
    <w:r w:rsidRPr="00897BE6"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1AFE8042" wp14:editId="1CAC713D">
          <wp:simplePos x="0" y="0"/>
          <wp:positionH relativeFrom="column">
            <wp:posOffset>-1564005</wp:posOffset>
          </wp:positionH>
          <wp:positionV relativeFrom="paragraph">
            <wp:posOffset>-96520</wp:posOffset>
          </wp:positionV>
          <wp:extent cx="8483600" cy="213487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83600" cy="2134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BE6">
      <w:tab/>
    </w:r>
  </w:p>
  <w:p w14:paraId="16F27E6F" w14:textId="2A9A3177" w:rsidR="00965E71" w:rsidRDefault="00FC2484">
    <w:r w:rsidRPr="00897BE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E5AE2DD" wp14:editId="0F8AE752">
              <wp:simplePos x="0" y="0"/>
              <wp:positionH relativeFrom="column">
                <wp:posOffset>1325880</wp:posOffset>
              </wp:positionH>
              <wp:positionV relativeFrom="paragraph">
                <wp:posOffset>45085</wp:posOffset>
              </wp:positionV>
              <wp:extent cx="952500" cy="2540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250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23A8E0" w14:textId="562B4CBC" w:rsidR="00A56425" w:rsidRPr="001961C8" w:rsidRDefault="00A56425" w:rsidP="00A56425">
                          <w:pPr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nelson.ac.uk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5AE2D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104.4pt;margin-top:3.55pt;width:75pt;height: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" filled="f" stroked="f" strokeweight=".5pt">
              <v:textbox>
                <w:txbxContent>
                  <w:p w14:paraId="0523A8E0" w14:textId="562B4CBC" w:rsidR="00A56425" w:rsidRPr="001961C8" w:rsidRDefault="00A56425" w:rsidP="00A56425">
                    <w:pPr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nelson.ac.u</w:t>
                    </w:r>
                    <w:bookmarkStart w:id="2" w:name="_GoBack"/>
                    <w:bookmarkEnd w:id="2"/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k</w:t>
                    </w:r>
                  </w:p>
                </w:txbxContent>
              </v:textbox>
            </v:shape>
          </w:pict>
        </mc:Fallback>
      </mc:AlternateContent>
    </w:r>
    <w:r w:rsidR="00A56425" w:rsidRPr="00897BE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D61BC3" wp14:editId="4113C06E">
              <wp:simplePos x="0" y="0"/>
              <wp:positionH relativeFrom="column">
                <wp:posOffset>2386965</wp:posOffset>
              </wp:positionH>
              <wp:positionV relativeFrom="paragraph">
                <wp:posOffset>41910</wp:posOffset>
              </wp:positionV>
              <wp:extent cx="1624965" cy="254000"/>
              <wp:effectExtent l="0" t="0" r="0" b="0"/>
              <wp:wrapNone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4965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024979" w14:textId="7903D53E" w:rsidR="001961C8" w:rsidRPr="001961C8" w:rsidRDefault="001961C8" w:rsidP="001961C8">
                          <w:pPr>
                            <w:pStyle w:val="ListParagraph"/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 w:rsidRPr="001961C8">
                            <w:rPr>
                              <w:rFonts w:cs="Calibri Light (Headings)"/>
                              <w:b/>
                              <w:noProof/>
                              <w:color w:val="FFFFFF" w:themeColor="background1"/>
                              <w:sz w:val="16"/>
                              <w:lang w:eastAsia="en-GB"/>
                            </w:rPr>
                            <w:drawing>
                              <wp:inline distT="0" distB="0" distL="0" distR="0" wp14:anchorId="0533F6B0" wp14:editId="7A9A9C1B">
                                <wp:extent cx="83153" cy="74930"/>
                                <wp:effectExtent l="0" t="0" r="6350" b="1270"/>
                                <wp:docPr id="68" name="Picture 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203" cy="812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6"/>
                              <w:lang w:val="en-AU"/>
                            </w:rPr>
                            <w:t xml:space="preserve">  </w:t>
                          </w:r>
                          <w:r w:rsidRPr="001961C8"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01282 440319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60D61BC3" id="Text Box 48" o:spid="_x0000_s1032" type="#_x0000_t202" style="position:absolute;margin-left:187.95pt;margin-top:3.3pt;width:127.95pt;height:2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" filled="f" stroked="f" strokeweight=".5pt">
              <v:textbox>
                <w:txbxContent>
                  <w:p w14:paraId="0D024979" w14:textId="7903D53E" w:rsidR="001961C8" w:rsidRPr="001961C8" w:rsidRDefault="001961C8" w:rsidP="001961C8">
                    <w:pPr>
                      <w:pStyle w:val="ListParagraph"/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 w:rsidRPr="001961C8">
                      <w:rPr>
                        <w:rFonts w:cs="Calibri Light (Headings)"/>
                        <w:b/>
                        <w:noProof/>
                        <w:color w:val="FFFFFF" w:themeColor="background1"/>
                        <w:sz w:val="16"/>
                        <w:lang w:val="en-AU"/>
                      </w:rPr>
                      <w:drawing>
                        <wp:inline distT="0" distB="0" distL="0" distR="0" wp14:anchorId="0533F6B0" wp14:editId="7A9A9C1B">
                          <wp:extent cx="83153" cy="74930"/>
                          <wp:effectExtent l="0" t="0" r="6350" b="1270"/>
                          <wp:docPr id="68" name="Picture 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203" cy="812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="Calibri Light (Headings)"/>
                        <w:b/>
                        <w:color w:val="FFFFFF" w:themeColor="background1"/>
                        <w:sz w:val="16"/>
                        <w:lang w:val="en-AU"/>
                      </w:rPr>
                      <w:t xml:space="preserve">  </w:t>
                    </w:r>
                    <w:r w:rsidRPr="001961C8"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01282 440319</w:t>
                    </w:r>
                  </w:p>
                </w:txbxContent>
              </v:textbox>
            </v:shape>
          </w:pict>
        </mc:Fallback>
      </mc:AlternateContent>
    </w:r>
    <w:r w:rsidR="00A56425" w:rsidRPr="00897BE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4859BA" wp14:editId="6842D952">
              <wp:simplePos x="0" y="0"/>
              <wp:positionH relativeFrom="column">
                <wp:posOffset>2089785</wp:posOffset>
              </wp:positionH>
              <wp:positionV relativeFrom="paragraph">
                <wp:posOffset>45085</wp:posOffset>
              </wp:positionV>
              <wp:extent cx="1092200" cy="254000"/>
              <wp:effectExtent l="0" t="0" r="0" b="0"/>
              <wp:wrapNone/>
              <wp:docPr id="61" name="Text Box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220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7B9FEC" w14:textId="163A6CB8" w:rsidR="001961C8" w:rsidRPr="001961C8" w:rsidRDefault="00A56425" w:rsidP="001961C8">
                          <w:pPr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ac</w:t>
                          </w:r>
                          <w:r w:rsidR="00E40391"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c</w:t>
                          </w: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ross.ac.uk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4859BA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34" type="#_x0000_t202" style="position:absolute;margin-left:164.55pt;margin-top:3.55pt;width:86pt;height: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" filled="f" stroked="f" strokeweight=".5pt">
              <v:textbox>
                <w:txbxContent>
                  <w:p w14:paraId="1E7B9FEC" w14:textId="163A6CB8" w:rsidR="001961C8" w:rsidRPr="001961C8" w:rsidRDefault="00A56425" w:rsidP="001961C8">
                    <w:pPr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ac</w:t>
                    </w:r>
                    <w:r w:rsidR="00E40391"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c</w:t>
                    </w: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ross.ac.uk</w:t>
                    </w:r>
                  </w:p>
                </w:txbxContent>
              </v:textbox>
            </v:shape>
          </w:pict>
        </mc:Fallback>
      </mc:AlternateContent>
    </w:r>
    <w:r w:rsidR="00A56425" w:rsidRPr="00897BE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23E93E" wp14:editId="278C1A6B">
              <wp:simplePos x="0" y="0"/>
              <wp:positionH relativeFrom="column">
                <wp:posOffset>3383915</wp:posOffset>
              </wp:positionH>
              <wp:positionV relativeFrom="paragraph">
                <wp:posOffset>38735</wp:posOffset>
              </wp:positionV>
              <wp:extent cx="2540000" cy="31496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0000" cy="314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F3FF2C" w14:textId="75E2BF74" w:rsidR="001961C8" w:rsidRPr="001961C8" w:rsidRDefault="001961C8" w:rsidP="001961C8">
                          <w:pPr>
                            <w:pStyle w:val="ListParagraph"/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 w:rsidRPr="001961C8">
                            <w:rPr>
                              <w:rFonts w:cs="Calibri Light (Headings)"/>
                              <w:b/>
                              <w:noProof/>
                              <w:color w:val="FFFFFF" w:themeColor="background1"/>
                              <w:sz w:val="16"/>
                              <w:lang w:eastAsia="en-GB"/>
                            </w:rPr>
                            <w:drawing>
                              <wp:inline distT="0" distB="0" distL="0" distR="0" wp14:anchorId="06F09281" wp14:editId="773A2426">
                                <wp:extent cx="93092" cy="71341"/>
                                <wp:effectExtent l="0" t="0" r="0" b="508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953" cy="758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 xml:space="preserve">  apprenticeships@nelsongroup.</w:t>
                          </w:r>
                          <w:r w:rsidR="003B17A0"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a</w:t>
                          </w: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c.uk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23E93E" id="Text Box 56" o:spid="_x0000_s1035" type="#_x0000_t202" style="position:absolute;margin-left:266.45pt;margin-top:3.05pt;width:200pt;height:2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" filled="f" stroked="f" strokeweight=".5pt">
              <v:textbox>
                <w:txbxContent>
                  <w:p w14:paraId="7AF3FF2C" w14:textId="75E2BF74" w:rsidR="001961C8" w:rsidRPr="001961C8" w:rsidRDefault="001961C8" w:rsidP="001961C8">
                    <w:pPr>
                      <w:pStyle w:val="ListParagraph"/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 w:rsidRPr="001961C8">
                      <w:rPr>
                        <w:rFonts w:cs="Calibri Light (Headings)"/>
                        <w:b/>
                        <w:noProof/>
                        <w:color w:val="FFFFFF" w:themeColor="background1"/>
                        <w:sz w:val="16"/>
                        <w:lang w:eastAsia="en-GB"/>
                      </w:rPr>
                      <w:drawing>
                        <wp:inline distT="0" distB="0" distL="0" distR="0" wp14:anchorId="06F09281" wp14:editId="773A2426">
                          <wp:extent cx="93092" cy="71341"/>
                          <wp:effectExtent l="0" t="0" r="0" b="508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953" cy="758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 xml:space="preserve">  apprenticeships@nelsongroup.</w:t>
                    </w:r>
                    <w:r w:rsidR="003B17A0"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a</w:t>
                    </w: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c.uk</w:t>
                    </w:r>
                  </w:p>
                </w:txbxContent>
              </v:textbox>
            </v:shape>
          </w:pict>
        </mc:Fallback>
      </mc:AlternateContent>
    </w:r>
    <w:r w:rsidR="003B17A0" w:rsidRPr="00897BE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ABDBD0" wp14:editId="621CF73A">
              <wp:simplePos x="0" y="0"/>
              <wp:positionH relativeFrom="column">
                <wp:posOffset>5479837</wp:posOffset>
              </wp:positionH>
              <wp:positionV relativeFrom="paragraph">
                <wp:posOffset>33443</wp:posOffset>
              </wp:positionV>
              <wp:extent cx="1100667" cy="372533"/>
              <wp:effectExtent l="0" t="0" r="0" b="0"/>
              <wp:wrapNone/>
              <wp:docPr id="71" name="Text Box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0667" cy="3725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04A74B" w14:textId="080B103D" w:rsidR="003B17A0" w:rsidRPr="001961C8" w:rsidRDefault="003B17A0" w:rsidP="003B17A0">
                          <w:pPr>
                            <w:pStyle w:val="ListParagraph"/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 w:rsidRPr="003B17A0">
                            <w:rPr>
                              <w:rFonts w:cs="Calibri Light (Headings)"/>
                              <w:b/>
                              <w:noProof/>
                              <w:color w:val="FFFFFF" w:themeColor="background1"/>
                              <w:sz w:val="16"/>
                              <w:lang w:eastAsia="en-GB"/>
                            </w:rPr>
                            <w:drawing>
                              <wp:inline distT="0" distB="0" distL="0" distR="0" wp14:anchorId="37B78537" wp14:editId="745B3127">
                                <wp:extent cx="330200" cy="101600"/>
                                <wp:effectExtent l="0" t="0" r="0" b="0"/>
                                <wp:docPr id="74" name="Picture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0200" cy="101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6"/>
                              <w:lang w:val="en-AU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7BABDBD0" id="Text Box 71" o:spid="_x0000_s1035" type="#_x0000_t202" style="position:absolute;margin-left:431.5pt;margin-top:2.65pt;width:86.65pt;height:29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" filled="f" stroked="f" strokeweight=".5pt">
              <v:textbox>
                <w:txbxContent>
                  <w:p w14:paraId="2004A74B" w14:textId="080B103D" w:rsidR="003B17A0" w:rsidRPr="001961C8" w:rsidRDefault="003B17A0" w:rsidP="003B17A0">
                    <w:pPr>
                      <w:pStyle w:val="ListParagraph"/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 w:rsidRPr="003B17A0">
                      <w:rPr>
                        <w:rFonts w:cs="Calibri Light (Headings)"/>
                        <w:b/>
                        <w:noProof/>
                        <w:color w:val="FFFFFF" w:themeColor="background1"/>
                        <w:sz w:val="16"/>
                        <w:lang w:val="en-AU"/>
                      </w:rPr>
                      <w:drawing>
                        <wp:inline distT="0" distB="0" distL="0" distR="0" wp14:anchorId="37B78537" wp14:editId="745B3127">
                          <wp:extent cx="330200" cy="101600"/>
                          <wp:effectExtent l="0" t="0" r="0" b="0"/>
                          <wp:docPr id="74" name="Picture 7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0200" cy="101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="Calibri Light (Headings)"/>
                        <w:b/>
                        <w:color w:val="FFFFFF" w:themeColor="background1"/>
                        <w:sz w:val="16"/>
                        <w:lang w:val="en-AU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63AC1C" w14:textId="77777777" w:rsidR="002102D9" w:rsidRDefault="002102D9" w:rsidP="006614E0">
      <w:r>
        <w:separator/>
      </w:r>
    </w:p>
  </w:footnote>
  <w:footnote w:type="continuationSeparator" w:id="0">
    <w:p w14:paraId="09D28735" w14:textId="77777777" w:rsidR="002102D9" w:rsidRDefault="002102D9" w:rsidP="00661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A47E3" w14:textId="25E56616" w:rsidR="00FB19F3" w:rsidRDefault="00E40391">
    <w:pPr>
      <w:pStyle w:val="Header"/>
    </w:pPr>
    <w:r>
      <w:rPr>
        <w:noProof/>
      </w:rPr>
      <w:pict w14:anchorId="6C8A1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011162" o:spid="_x0000_s2049" type="#_x0000_t75" alt="/Users/jenny.procida-galea/Desktop/Daisy Comms Rebrand/ppt bg 02.jpg" style="position:absolute;margin-left:0;margin-top:0;width:960pt;height:540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pt bg 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52E02" w14:textId="647D9797" w:rsidR="006542C3" w:rsidRDefault="0077749E" w:rsidP="006614E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41248423" wp14:editId="25ACEAF8">
          <wp:simplePos x="0" y="0"/>
          <wp:positionH relativeFrom="column">
            <wp:posOffset>5671185</wp:posOffset>
          </wp:positionH>
          <wp:positionV relativeFrom="paragraph">
            <wp:posOffset>-477446</wp:posOffset>
          </wp:positionV>
          <wp:extent cx="666306" cy="1219199"/>
          <wp:effectExtent l="0" t="0" r="0" b="635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aisy Communications Logo - 3mm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306" cy="1219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5C34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CD4E4" w14:textId="2075D7E4" w:rsidR="00FB19F3" w:rsidRDefault="00BF6909">
    <w:pPr>
      <w:pStyle w:val="Header"/>
    </w:pPr>
    <w:r w:rsidRPr="00897BE6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63E817A6" wp14:editId="4D8A0AEA">
          <wp:simplePos x="0" y="0"/>
          <wp:positionH relativeFrom="column">
            <wp:posOffset>-518796</wp:posOffset>
          </wp:positionH>
          <wp:positionV relativeFrom="paragraph">
            <wp:posOffset>-455295</wp:posOffset>
          </wp:positionV>
          <wp:extent cx="3542227" cy="2044700"/>
          <wp:effectExtent l="0" t="0" r="0" b="0"/>
          <wp:wrapNone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icture 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65604" cy="20581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5E71"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00C21863" wp14:editId="25C5C56E">
          <wp:simplePos x="0" y="0"/>
          <wp:positionH relativeFrom="column">
            <wp:posOffset>4866005</wp:posOffset>
          </wp:positionH>
          <wp:positionV relativeFrom="paragraph">
            <wp:posOffset>-43815</wp:posOffset>
          </wp:positionV>
          <wp:extent cx="1478280" cy="73914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4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280" cy="73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25pt;height:6.7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98233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E8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16A2B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50BC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FB0A0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00857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8C8C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22836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EDEB1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6B0A3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B30C5"/>
    <w:multiLevelType w:val="hybridMultilevel"/>
    <w:tmpl w:val="437A1BE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D506FB"/>
    <w:multiLevelType w:val="multilevel"/>
    <w:tmpl w:val="58F65F86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F6A400" w:themeColor="accent2"/>
        <w:position w:val="-6"/>
        <w:sz w:val="20"/>
        <w:szCs w:val="28"/>
        <w:vertAlign w:val="baseline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34C35AB"/>
    <w:multiLevelType w:val="multilevel"/>
    <w:tmpl w:val="1ECCC68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F6A400" w:themeColor="accent2"/>
        <w:position w:val="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89B2E5A"/>
    <w:multiLevelType w:val="multilevel"/>
    <w:tmpl w:val="C5140D0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9400"/>
        <w:position w:val="-6"/>
        <w:sz w:val="28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B3B4F3E"/>
    <w:multiLevelType w:val="multilevel"/>
    <w:tmpl w:val="A9F6E6E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6A400" w:themeColor="accent2"/>
        <w:position w:val="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A804E4"/>
    <w:multiLevelType w:val="multilevel"/>
    <w:tmpl w:val="B68C8A9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  <w:position w:val="-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624BBF"/>
    <w:multiLevelType w:val="multilevel"/>
    <w:tmpl w:val="C0E24D9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F6A400" w:themeColor="accent2"/>
        <w:position w:val="-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9A633E"/>
    <w:multiLevelType w:val="hybridMultilevel"/>
    <w:tmpl w:val="06925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2050D8"/>
    <w:multiLevelType w:val="multilevel"/>
    <w:tmpl w:val="9AE850C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29400"/>
        <w:position w:val="-6"/>
        <w:sz w:val="28"/>
        <w:szCs w:val="28"/>
      </w:rPr>
    </w:lvl>
    <w:lvl w:ilvl="1">
      <w:start w:val="1"/>
      <w:numFmt w:val="bullet"/>
      <w:pStyle w:val="BullletList"/>
      <w:lvlText w:val=""/>
      <w:lvlJc w:val="left"/>
      <w:pPr>
        <w:ind w:left="2160" w:hanging="360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2E476AF"/>
    <w:multiLevelType w:val="hybridMultilevel"/>
    <w:tmpl w:val="5E72B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F15E1D"/>
    <w:multiLevelType w:val="hybridMultilevel"/>
    <w:tmpl w:val="A04C1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E875E0"/>
    <w:multiLevelType w:val="multilevel"/>
    <w:tmpl w:val="DC80C20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6A400" w:themeColor="accent2"/>
        <w:position w:val="-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FAD2BC2"/>
    <w:multiLevelType w:val="hybridMultilevel"/>
    <w:tmpl w:val="C59C9DC0"/>
    <w:lvl w:ilvl="0" w:tplc="63680E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9CBE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E606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0CC7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1E74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E283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D89F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FE63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C207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699E3044"/>
    <w:multiLevelType w:val="multilevel"/>
    <w:tmpl w:val="95848B7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6A400" w:themeColor="accent2"/>
        <w:position w:val="-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B2C25B0"/>
    <w:multiLevelType w:val="multilevel"/>
    <w:tmpl w:val="39F26E0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290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8"/>
  </w:num>
  <w:num w:numId="2">
    <w:abstractNumId w:val="13"/>
  </w:num>
  <w:num w:numId="3">
    <w:abstractNumId w:val="15"/>
  </w:num>
  <w:num w:numId="4">
    <w:abstractNumId w:val="16"/>
  </w:num>
  <w:num w:numId="5">
    <w:abstractNumId w:val="12"/>
  </w:num>
  <w:num w:numId="6">
    <w:abstractNumId w:val="14"/>
  </w:num>
  <w:num w:numId="7">
    <w:abstractNumId w:val="21"/>
  </w:num>
  <w:num w:numId="8">
    <w:abstractNumId w:val="23"/>
  </w:num>
  <w:num w:numId="9">
    <w:abstractNumId w:val="11"/>
  </w:num>
  <w:num w:numId="10">
    <w:abstractNumId w:val="19"/>
  </w:num>
  <w:num w:numId="11">
    <w:abstractNumId w:val="17"/>
  </w:num>
  <w:num w:numId="12">
    <w:abstractNumId w:val="24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  <w:num w:numId="23">
    <w:abstractNumId w:val="10"/>
  </w:num>
  <w:num w:numId="24">
    <w:abstractNumId w:val="22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2C3"/>
    <w:rsid w:val="00002117"/>
    <w:rsid w:val="00043C7F"/>
    <w:rsid w:val="000C6BDE"/>
    <w:rsid w:val="0010404F"/>
    <w:rsid w:val="00107D00"/>
    <w:rsid w:val="001222ED"/>
    <w:rsid w:val="0013120F"/>
    <w:rsid w:val="001413AB"/>
    <w:rsid w:val="00155243"/>
    <w:rsid w:val="00186570"/>
    <w:rsid w:val="00186BD2"/>
    <w:rsid w:val="001961C8"/>
    <w:rsid w:val="001A6132"/>
    <w:rsid w:val="001B32CB"/>
    <w:rsid w:val="001C1E3D"/>
    <w:rsid w:val="001C68F3"/>
    <w:rsid w:val="001F0464"/>
    <w:rsid w:val="001F5297"/>
    <w:rsid w:val="002102D9"/>
    <w:rsid w:val="00217F77"/>
    <w:rsid w:val="00225C34"/>
    <w:rsid w:val="00243EE0"/>
    <w:rsid w:val="00270CBC"/>
    <w:rsid w:val="00294056"/>
    <w:rsid w:val="00384E47"/>
    <w:rsid w:val="0039505A"/>
    <w:rsid w:val="00395881"/>
    <w:rsid w:val="003A0FDD"/>
    <w:rsid w:val="003B17A0"/>
    <w:rsid w:val="003D124C"/>
    <w:rsid w:val="00496A3E"/>
    <w:rsid w:val="004A34FD"/>
    <w:rsid w:val="004B42A2"/>
    <w:rsid w:val="004C1B29"/>
    <w:rsid w:val="004C434E"/>
    <w:rsid w:val="00516A9F"/>
    <w:rsid w:val="0052552A"/>
    <w:rsid w:val="005F7D7A"/>
    <w:rsid w:val="00622E6E"/>
    <w:rsid w:val="006309C6"/>
    <w:rsid w:val="00637A7A"/>
    <w:rsid w:val="006542C3"/>
    <w:rsid w:val="006565E4"/>
    <w:rsid w:val="006614E0"/>
    <w:rsid w:val="0067598B"/>
    <w:rsid w:val="006874A3"/>
    <w:rsid w:val="0077080F"/>
    <w:rsid w:val="0077749E"/>
    <w:rsid w:val="0078079B"/>
    <w:rsid w:val="0078211B"/>
    <w:rsid w:val="00790FC3"/>
    <w:rsid w:val="007A1565"/>
    <w:rsid w:val="007A4A46"/>
    <w:rsid w:val="007B09B5"/>
    <w:rsid w:val="007B1077"/>
    <w:rsid w:val="007B26B2"/>
    <w:rsid w:val="007B7EB1"/>
    <w:rsid w:val="007D222E"/>
    <w:rsid w:val="007E45B3"/>
    <w:rsid w:val="007F2053"/>
    <w:rsid w:val="007F2310"/>
    <w:rsid w:val="007F6D1C"/>
    <w:rsid w:val="00875A9F"/>
    <w:rsid w:val="0088783D"/>
    <w:rsid w:val="00897BE6"/>
    <w:rsid w:val="008B632C"/>
    <w:rsid w:val="008E236E"/>
    <w:rsid w:val="008E43A9"/>
    <w:rsid w:val="008F1E7C"/>
    <w:rsid w:val="00965E71"/>
    <w:rsid w:val="00975F2E"/>
    <w:rsid w:val="00975F62"/>
    <w:rsid w:val="009B3D52"/>
    <w:rsid w:val="00A023C6"/>
    <w:rsid w:val="00A24E13"/>
    <w:rsid w:val="00A56425"/>
    <w:rsid w:val="00A96418"/>
    <w:rsid w:val="00AB78C9"/>
    <w:rsid w:val="00AF0B45"/>
    <w:rsid w:val="00B46A9A"/>
    <w:rsid w:val="00B47D3B"/>
    <w:rsid w:val="00B70CDA"/>
    <w:rsid w:val="00B72687"/>
    <w:rsid w:val="00B76D05"/>
    <w:rsid w:val="00B8329B"/>
    <w:rsid w:val="00B94E1C"/>
    <w:rsid w:val="00BA436D"/>
    <w:rsid w:val="00BC5F2C"/>
    <w:rsid w:val="00BE5133"/>
    <w:rsid w:val="00BF6909"/>
    <w:rsid w:val="00C112E6"/>
    <w:rsid w:val="00C171AF"/>
    <w:rsid w:val="00C251E7"/>
    <w:rsid w:val="00C36CFF"/>
    <w:rsid w:val="00C3789E"/>
    <w:rsid w:val="00CA19FA"/>
    <w:rsid w:val="00CF504E"/>
    <w:rsid w:val="00D40CD8"/>
    <w:rsid w:val="00E13F86"/>
    <w:rsid w:val="00E16D23"/>
    <w:rsid w:val="00E40391"/>
    <w:rsid w:val="00EB58DF"/>
    <w:rsid w:val="00EB757B"/>
    <w:rsid w:val="00EF6A37"/>
    <w:rsid w:val="00F0178C"/>
    <w:rsid w:val="00F03CAB"/>
    <w:rsid w:val="00F04582"/>
    <w:rsid w:val="00F40D28"/>
    <w:rsid w:val="00F46DCB"/>
    <w:rsid w:val="00F9187A"/>
    <w:rsid w:val="00FB19F3"/>
    <w:rsid w:val="00FB6E30"/>
    <w:rsid w:val="00FC2484"/>
    <w:rsid w:val="00FE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8447495"/>
  <w15:chartTrackingRefBased/>
  <w15:docId w15:val="{6A5FAA51-D4FB-B143-B75C-B9FF40F3D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E71"/>
    <w:rPr>
      <w:rFonts w:eastAsiaTheme="minorEastAsia" w:cstheme="majorHAnsi"/>
      <w:sz w:val="22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1E7C"/>
    <w:pPr>
      <w:numPr>
        <w:numId w:val="12"/>
      </w:numPr>
      <w:outlineLvl w:val="0"/>
    </w:pPr>
    <w:rPr>
      <w:rFonts w:ascii="Calibri" w:hAnsi="Calibri"/>
      <w:b/>
      <w:color w:val="2B5DA8" w:themeColor="accent1"/>
      <w:sz w:val="44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783D"/>
    <w:pPr>
      <w:numPr>
        <w:ilvl w:val="1"/>
        <w:numId w:val="12"/>
      </w:numPr>
      <w:outlineLvl w:val="1"/>
    </w:pPr>
    <w:rPr>
      <w:rFonts w:ascii="Calibri" w:hAnsi="Calibri"/>
      <w:b/>
      <w:color w:val="2B5DA8" w:themeColor="accent1"/>
      <w:sz w:val="32"/>
      <w:szCs w:val="4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16D23"/>
    <w:pPr>
      <w:numPr>
        <w:ilvl w:val="2"/>
        <w:numId w:val="12"/>
      </w:numPr>
      <w:outlineLvl w:val="2"/>
    </w:pPr>
    <w:rPr>
      <w:rFonts w:ascii="Calibri" w:hAnsi="Calibri"/>
      <w:b/>
      <w:color w:val="000000" w:themeColor="text1"/>
      <w:sz w:val="24"/>
      <w:szCs w:val="24"/>
    </w:rPr>
  </w:style>
  <w:style w:type="paragraph" w:styleId="Heading4">
    <w:name w:val="heading 4"/>
    <w:aliases w:val="Header 1"/>
    <w:basedOn w:val="Normal"/>
    <w:next w:val="Normal"/>
    <w:link w:val="Heading4Char"/>
    <w:autoRedefine/>
    <w:uiPriority w:val="9"/>
    <w:unhideWhenUsed/>
    <w:rsid w:val="00217F77"/>
    <w:pPr>
      <w:outlineLvl w:val="3"/>
    </w:pPr>
    <w:rPr>
      <w:b/>
      <w:color w:val="2B5DA8" w:themeColor="accent1"/>
      <w:sz w:val="44"/>
      <w:szCs w:val="44"/>
    </w:rPr>
  </w:style>
  <w:style w:type="paragraph" w:styleId="Heading5">
    <w:name w:val="heading 5"/>
    <w:aliases w:val="Subheader 1"/>
    <w:basedOn w:val="Heading3"/>
    <w:next w:val="Normal"/>
    <w:link w:val="Heading5Char"/>
    <w:uiPriority w:val="9"/>
    <w:unhideWhenUsed/>
    <w:rsid w:val="00CA19FA"/>
    <w:pPr>
      <w:numPr>
        <w:ilvl w:val="4"/>
      </w:numPr>
      <w:outlineLvl w:val="4"/>
    </w:pPr>
    <w:rPr>
      <w:sz w:val="28"/>
    </w:rPr>
  </w:style>
  <w:style w:type="paragraph" w:styleId="Heading6">
    <w:name w:val="heading 6"/>
    <w:aliases w:val="Subheader 2"/>
    <w:basedOn w:val="Heading3"/>
    <w:next w:val="Normal"/>
    <w:link w:val="Heading6Char"/>
    <w:uiPriority w:val="9"/>
    <w:unhideWhenUsed/>
    <w:rsid w:val="00CA19FA"/>
    <w:pPr>
      <w:numPr>
        <w:ilvl w:val="5"/>
      </w:numPr>
      <w:outlineLvl w:val="5"/>
    </w:p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CA19FA"/>
    <w:pPr>
      <w:keepNext/>
      <w:keepLines/>
      <w:numPr>
        <w:ilvl w:val="6"/>
        <w:numId w:val="12"/>
      </w:numPr>
      <w:spacing w:before="40"/>
      <w:outlineLvl w:val="6"/>
    </w:pPr>
    <w:rPr>
      <w:rFonts w:eastAsiaTheme="majorEastAsia" w:cstheme="majorBidi"/>
      <w:i/>
      <w:iCs/>
      <w:color w:val="152E5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19FA"/>
    <w:pPr>
      <w:keepNext/>
      <w:keepLines/>
      <w:numPr>
        <w:ilvl w:val="7"/>
        <w:numId w:val="12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19FA"/>
    <w:pPr>
      <w:keepNext/>
      <w:keepLines/>
      <w:numPr>
        <w:ilvl w:val="8"/>
        <w:numId w:val="12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2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42C3"/>
    <w:rPr>
      <w:rFonts w:asciiTheme="majorHAnsi" w:hAnsiTheme="majorHAnsi"/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6542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42C3"/>
    <w:rPr>
      <w:rFonts w:asciiTheme="majorHAnsi" w:hAnsiTheme="majorHAnsi"/>
      <w:color w:val="000000" w:themeColor="text1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1B32CB"/>
    <w:pPr>
      <w:keepNext/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0457D" w:themeColor="accent1" w:themeShade="BF"/>
      <w:sz w:val="28"/>
      <w:szCs w:val="28"/>
      <w:lang w:val="en-US"/>
    </w:rPr>
  </w:style>
  <w:style w:type="paragraph" w:customStyle="1" w:styleId="BullletList">
    <w:name w:val="Bulllet List"/>
    <w:basedOn w:val="Normal"/>
    <w:next w:val="Normal"/>
    <w:uiPriority w:val="10"/>
    <w:rsid w:val="00875A9F"/>
    <w:pPr>
      <w:numPr>
        <w:ilvl w:val="1"/>
        <w:numId w:val="1"/>
      </w:numPr>
      <w:spacing w:after="200"/>
    </w:pPr>
    <w:rPr>
      <w:rFonts w:ascii="Calibri" w:eastAsia="Calibri" w:hAnsi="Calibri" w:cs="Times New Roman"/>
      <w:color w:val="3E3D40"/>
      <w:szCs w:val="22"/>
      <w:lang w:eastAsia="en-GB"/>
    </w:rPr>
  </w:style>
  <w:style w:type="paragraph" w:customStyle="1" w:styleId="DaisyBulletPointList">
    <w:name w:val="Daisy Bullet Point List"/>
    <w:basedOn w:val="BullletList"/>
    <w:link w:val="DaisyBulletPointListChar"/>
    <w:autoRedefine/>
    <w:qFormat/>
    <w:rsid w:val="00F0178C"/>
    <w:pPr>
      <w:numPr>
        <w:ilvl w:val="0"/>
        <w:numId w:val="0"/>
      </w:numPr>
      <w:ind w:left="360" w:hanging="360"/>
    </w:pPr>
    <w:rPr>
      <w:rFonts w:asciiTheme="minorHAnsi" w:hAnsiTheme="minorHAnsi" w:cstheme="majorHAnsi"/>
      <w:szCs w:val="20"/>
    </w:rPr>
  </w:style>
  <w:style w:type="character" w:customStyle="1" w:styleId="DaisyBulletPointListChar">
    <w:name w:val="Daisy Bullet Point List Char"/>
    <w:basedOn w:val="DefaultParagraphFont"/>
    <w:link w:val="DaisyBulletPointList"/>
    <w:rsid w:val="00F0178C"/>
    <w:rPr>
      <w:rFonts w:eastAsia="Calibri" w:cstheme="majorHAnsi"/>
      <w:color w:val="3E3D40"/>
      <w:sz w:val="22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F1E7C"/>
    <w:rPr>
      <w:rFonts w:ascii="Calibri" w:eastAsiaTheme="minorEastAsia" w:hAnsi="Calibri" w:cstheme="majorHAnsi"/>
      <w:b/>
      <w:color w:val="2B5DA8" w:themeColor="accent1"/>
      <w:sz w:val="44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88783D"/>
    <w:rPr>
      <w:rFonts w:ascii="Calibri" w:eastAsiaTheme="minorEastAsia" w:hAnsi="Calibri" w:cstheme="majorHAnsi"/>
      <w:b/>
      <w:color w:val="2B5DA8" w:themeColor="accent1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E16D23"/>
    <w:rPr>
      <w:rFonts w:ascii="Calibri" w:eastAsiaTheme="minorEastAsia" w:hAnsi="Calibri" w:cstheme="majorHAnsi"/>
      <w:b/>
      <w:color w:val="000000" w:themeColor="text1"/>
    </w:rPr>
  </w:style>
  <w:style w:type="character" w:customStyle="1" w:styleId="Heading4Char">
    <w:name w:val="Heading 4 Char"/>
    <w:aliases w:val="Header 1 Char"/>
    <w:basedOn w:val="DefaultParagraphFont"/>
    <w:link w:val="Heading4"/>
    <w:uiPriority w:val="9"/>
    <w:rsid w:val="00217F77"/>
    <w:rPr>
      <w:rFonts w:asciiTheme="majorHAnsi" w:eastAsiaTheme="minorEastAsia" w:hAnsiTheme="majorHAnsi" w:cstheme="majorHAnsi"/>
      <w:b/>
      <w:color w:val="2B5DA8" w:themeColor="accent1"/>
      <w:sz w:val="44"/>
      <w:szCs w:val="44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897BE6"/>
    <w:pPr>
      <w:numPr>
        <w:ilvl w:val="1"/>
      </w:numPr>
      <w:spacing w:after="160"/>
    </w:pPr>
    <w:rPr>
      <w:rFonts w:cs="Times New Roman (Body CS)"/>
      <w:color w:val="000000" w:themeColor="text1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97BE6"/>
    <w:rPr>
      <w:rFonts w:asciiTheme="majorHAnsi" w:eastAsiaTheme="minorEastAsia" w:hAnsiTheme="majorHAnsi" w:cs="Times New Roman (Body CS)"/>
      <w:color w:val="000000" w:themeColor="text1"/>
      <w:sz w:val="40"/>
      <w:szCs w:val="22"/>
    </w:rPr>
  </w:style>
  <w:style w:type="paragraph" w:styleId="ListParagraph">
    <w:name w:val="List Paragraph"/>
    <w:basedOn w:val="Normal"/>
    <w:uiPriority w:val="34"/>
    <w:qFormat/>
    <w:rsid w:val="009B3D52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72687"/>
    <w:rPr>
      <w:rFonts w:asciiTheme="majorHAnsi" w:hAnsiTheme="majorHAnsi"/>
      <w:color w:val="000000" w:themeColor="text1"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9B3D52"/>
    <w:pPr>
      <w:spacing w:before="120"/>
      <w:ind w:left="200"/>
    </w:pPr>
    <w:rPr>
      <w:b/>
      <w:bCs/>
      <w:szCs w:val="22"/>
    </w:rPr>
  </w:style>
  <w:style w:type="character" w:styleId="Hyperlink">
    <w:name w:val="Hyperlink"/>
    <w:basedOn w:val="DefaultParagraphFont"/>
    <w:uiPriority w:val="99"/>
    <w:unhideWhenUsed/>
    <w:rsid w:val="009B3D52"/>
    <w:rPr>
      <w:rFonts w:asciiTheme="majorHAnsi" w:hAnsiTheme="majorHAnsi"/>
      <w:color w:val="0563C1" w:themeColor="hyperlink"/>
      <w:sz w:val="2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9B3D52"/>
    <w:pPr>
      <w:spacing w:before="120"/>
    </w:pPr>
    <w:rPr>
      <w:b/>
      <w:bCs/>
      <w:i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B3D52"/>
    <w:pPr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9B3D52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9B3D52"/>
    <w:pPr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9B3D52"/>
    <w:pPr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9B3D52"/>
    <w:pPr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9B3D52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9B3D52"/>
    <w:pPr>
      <w:ind w:left="1600"/>
    </w:pPr>
  </w:style>
  <w:style w:type="table" w:styleId="GridTable1Light-Accent5">
    <w:name w:val="Grid Table 1 Light Accent 5"/>
    <w:basedOn w:val="TableNormal"/>
    <w:uiPriority w:val="46"/>
    <w:rsid w:val="007B26B2"/>
    <w:tblPr>
      <w:tblStyleRowBandSize w:val="1"/>
      <w:tblStyleColBandSize w:val="1"/>
      <w:tblBorders>
        <w:top w:val="single" w:sz="4" w:space="0" w:color="EFF3FB" w:themeColor="accent5" w:themeTint="66"/>
        <w:left w:val="single" w:sz="4" w:space="0" w:color="EFF3FB" w:themeColor="accent5" w:themeTint="66"/>
        <w:bottom w:val="single" w:sz="4" w:space="0" w:color="EFF3FB" w:themeColor="accent5" w:themeTint="66"/>
        <w:right w:val="single" w:sz="4" w:space="0" w:color="EFF3FB" w:themeColor="accent5" w:themeTint="66"/>
        <w:insideH w:val="single" w:sz="4" w:space="0" w:color="EFF3FB" w:themeColor="accent5" w:themeTint="66"/>
        <w:insideV w:val="single" w:sz="4" w:space="0" w:color="EFF3F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7EDF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EDF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7B26B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aisyTable">
    <w:name w:val="Daisy Table"/>
    <w:basedOn w:val="TableNormal"/>
    <w:uiPriority w:val="99"/>
    <w:rsid w:val="007B26B2"/>
    <w:rPr>
      <w:rFonts w:ascii="Calibri" w:eastAsia="Calibri" w:hAnsi="Calibri" w:cs="Arial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3064"/>
      </w:tcPr>
    </w:tblStylePr>
  </w:style>
  <w:style w:type="character" w:styleId="Strong">
    <w:name w:val="Strong"/>
    <w:uiPriority w:val="22"/>
    <w:rsid w:val="004B42A2"/>
    <w:rPr>
      <w:b/>
      <w:bCs/>
      <w:lang w:val="en-GB"/>
    </w:rPr>
  </w:style>
  <w:style w:type="character" w:customStyle="1" w:styleId="Heading5Char">
    <w:name w:val="Heading 5 Char"/>
    <w:aliases w:val="Subheader 1 Char"/>
    <w:basedOn w:val="DefaultParagraphFont"/>
    <w:link w:val="Heading5"/>
    <w:uiPriority w:val="9"/>
    <w:rsid w:val="00CA19FA"/>
    <w:rPr>
      <w:rFonts w:ascii="Calibri" w:eastAsiaTheme="minorEastAsia" w:hAnsi="Calibri" w:cstheme="majorHAnsi"/>
      <w:b/>
      <w:color w:val="2B5DA8" w:themeColor="accent1"/>
      <w:sz w:val="28"/>
    </w:rPr>
  </w:style>
  <w:style w:type="character" w:customStyle="1" w:styleId="Heading6Char">
    <w:name w:val="Heading 6 Char"/>
    <w:aliases w:val="Subheader 2 Char"/>
    <w:basedOn w:val="DefaultParagraphFont"/>
    <w:link w:val="Heading6"/>
    <w:uiPriority w:val="9"/>
    <w:rsid w:val="00CA19FA"/>
    <w:rPr>
      <w:rFonts w:ascii="Calibri" w:eastAsiaTheme="minorEastAsia" w:hAnsi="Calibri" w:cstheme="majorHAnsi"/>
      <w:b/>
      <w:color w:val="000000" w:themeColor="text1"/>
      <w:sz w:val="20"/>
    </w:rPr>
  </w:style>
  <w:style w:type="paragraph" w:styleId="IntenseQuote">
    <w:name w:val="Intense Quote"/>
    <w:aliases w:val="Headers (no numbers)"/>
    <w:basedOn w:val="Normal"/>
    <w:next w:val="Normal"/>
    <w:link w:val="IntenseQuoteChar"/>
    <w:autoRedefine/>
    <w:uiPriority w:val="30"/>
    <w:qFormat/>
    <w:rsid w:val="001B32CB"/>
    <w:rPr>
      <w:b/>
      <w:color w:val="2B5DA8" w:themeColor="accent1"/>
      <w:sz w:val="44"/>
      <w:szCs w:val="4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19FA"/>
    <w:rPr>
      <w:rFonts w:asciiTheme="majorHAnsi" w:eastAsiaTheme="majorEastAsia" w:hAnsiTheme="majorHAnsi" w:cstheme="majorBidi"/>
      <w:i/>
      <w:iCs/>
      <w:color w:val="152E53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1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19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IntenseQuoteChar">
    <w:name w:val="Intense Quote Char"/>
    <w:aliases w:val="Headers (no numbers) Char"/>
    <w:basedOn w:val="DefaultParagraphFont"/>
    <w:link w:val="IntenseQuote"/>
    <w:uiPriority w:val="30"/>
    <w:rsid w:val="001B32CB"/>
    <w:rPr>
      <w:rFonts w:asciiTheme="majorHAnsi" w:eastAsiaTheme="minorEastAsia" w:hAnsiTheme="majorHAnsi" w:cstheme="majorHAnsi"/>
      <w:b/>
      <w:color w:val="2B5DA8" w:themeColor="accent1"/>
      <w:sz w:val="44"/>
      <w:szCs w:val="44"/>
    </w:rPr>
  </w:style>
  <w:style w:type="character" w:styleId="SubtleReference">
    <w:name w:val="Subtle Reference"/>
    <w:aliases w:val="Table Categories"/>
    <w:uiPriority w:val="31"/>
    <w:qFormat/>
    <w:rsid w:val="00217F77"/>
    <w:rPr>
      <w:rFonts w:asciiTheme="minorHAnsi" w:hAnsiTheme="minorHAnsi"/>
      <w:b/>
      <w:color w:val="FFFFFF" w:themeColor="background1"/>
    </w:rPr>
  </w:style>
  <w:style w:type="paragraph" w:styleId="NoSpacing">
    <w:name w:val="No Spacing"/>
    <w:uiPriority w:val="1"/>
    <w:rsid w:val="00217F77"/>
    <w:rPr>
      <w:rFonts w:asciiTheme="majorHAnsi" w:eastAsiaTheme="minorEastAsia" w:hAnsiTheme="majorHAnsi" w:cstheme="majorHAnsi"/>
      <w:sz w:val="20"/>
      <w:szCs w:val="20"/>
    </w:rPr>
  </w:style>
  <w:style w:type="paragraph" w:styleId="Title">
    <w:name w:val="Title"/>
    <w:basedOn w:val="Normal"/>
    <w:next w:val="Normal"/>
    <w:link w:val="TitleChar"/>
    <w:autoRedefine/>
    <w:uiPriority w:val="10"/>
    <w:rsid w:val="00217F77"/>
    <w:pPr>
      <w:contextualSpacing/>
    </w:pPr>
    <w:rPr>
      <w:rFonts w:eastAsiaTheme="majorEastAsia" w:cs="Times New Roman (Headings CS)"/>
      <w:b/>
      <w:color w:val="2B5DA8" w:themeColor="accent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7F77"/>
    <w:rPr>
      <w:rFonts w:asciiTheme="majorHAnsi" w:eastAsiaTheme="majorEastAsia" w:hAnsiTheme="majorHAnsi" w:cs="Times New Roman (Headings CS)"/>
      <w:b/>
      <w:color w:val="2B5DA8" w:themeColor="accent1"/>
      <w:kern w:val="28"/>
      <w:sz w:val="72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F0178C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178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13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133"/>
    <w:rPr>
      <w:rFonts w:ascii="Times New Roman" w:eastAsiaTheme="minorEastAsia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7A156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3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0.emf"/><Relationship Id="rId7" Type="http://schemas.openxmlformats.org/officeDocument/2006/relationships/image" Target="media/image110.emf"/><Relationship Id="rId2" Type="http://schemas.openxmlformats.org/officeDocument/2006/relationships/image" Target="media/image9.emf"/><Relationship Id="rId1" Type="http://schemas.openxmlformats.org/officeDocument/2006/relationships/image" Target="media/image2.jpg"/><Relationship Id="rId6" Type="http://schemas.openxmlformats.org/officeDocument/2006/relationships/image" Target="media/image11.emf"/><Relationship Id="rId5" Type="http://schemas.openxmlformats.org/officeDocument/2006/relationships/image" Target="media/image100.emf"/><Relationship Id="rId4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Daisy Comms">
      <a:dk1>
        <a:srgbClr val="000000"/>
      </a:dk1>
      <a:lt1>
        <a:srgbClr val="FFFFFF"/>
      </a:lt1>
      <a:dk2>
        <a:srgbClr val="1E1E1E"/>
      </a:dk2>
      <a:lt2>
        <a:srgbClr val="EDEDED"/>
      </a:lt2>
      <a:accent1>
        <a:srgbClr val="2B5DA8"/>
      </a:accent1>
      <a:accent2>
        <a:srgbClr val="F6A400"/>
      </a:accent2>
      <a:accent3>
        <a:srgbClr val="003064"/>
      </a:accent3>
      <a:accent4>
        <a:srgbClr val="ACC8EA"/>
      </a:accent4>
      <a:accent5>
        <a:srgbClr val="D8E2F5"/>
      </a:accent5>
      <a:accent6>
        <a:srgbClr val="3C6DA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36D08F-4238-4916-98D1-40236A5D0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6CB32B5A</Template>
  <TotalTime>1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Caitlin Nuttall</cp:lastModifiedBy>
  <cp:revision>3</cp:revision>
  <cp:lastPrinted>2021-05-04T09:54:00Z</cp:lastPrinted>
  <dcterms:created xsi:type="dcterms:W3CDTF">2021-05-05T13:29:00Z</dcterms:created>
  <dcterms:modified xsi:type="dcterms:W3CDTF">2021-05-05T13:36:00Z</dcterms:modified>
</cp:coreProperties>
</file>